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Look w:val="0600" w:firstRow="0" w:lastRow="0" w:firstColumn="0" w:lastColumn="0" w:noHBand="1" w:noVBand="1"/>
        <w:tblCaption w:val="Layout table"/>
      </w:tblPr>
      <w:tblGrid>
        <w:gridCol w:w="4559"/>
        <w:gridCol w:w="741"/>
        <w:gridCol w:w="4756"/>
        <w:gridCol w:w="460"/>
        <w:gridCol w:w="4610"/>
      </w:tblGrid>
      <w:tr w:rsidR="008A67F7" w14:paraId="71241E6F" w14:textId="77777777" w:rsidTr="00500CEC">
        <w:trPr>
          <w:trHeight w:val="4533"/>
          <w:jc w:val="center"/>
        </w:trPr>
        <w:tc>
          <w:tcPr>
            <w:tcW w:w="1507" w:type="pct"/>
          </w:tcPr>
          <w:p w14:paraId="38802157" w14:textId="351733AC" w:rsidR="00CE74B0" w:rsidRPr="00E0252D" w:rsidRDefault="001662BB" w:rsidP="00CE74B0">
            <w:pPr>
              <w:pStyle w:val="Heading1"/>
              <w:rPr>
                <w:sz w:val="36"/>
                <w:szCs w:val="28"/>
              </w:rPr>
            </w:pPr>
            <w:r>
              <w:rPr>
                <w:sz w:val="36"/>
                <w:szCs w:val="28"/>
              </w:rPr>
              <w:t>Come Share with us!</w:t>
            </w:r>
          </w:p>
          <w:p w14:paraId="0E6760B4" w14:textId="7F6530A2" w:rsidR="00CE74B0" w:rsidRPr="001662BB" w:rsidRDefault="00CE74B0" w:rsidP="00CE74B0">
            <w:pPr>
              <w:jc w:val="center"/>
              <w:rPr>
                <w:sz w:val="32"/>
                <w:szCs w:val="28"/>
              </w:rPr>
            </w:pPr>
            <w:r w:rsidRPr="001662BB">
              <w:rPr>
                <w:sz w:val="32"/>
                <w:szCs w:val="28"/>
              </w:rPr>
              <w:t>If you have some brilliant ideas about how the school can improve its performance or see a need where finances could be spent</w:t>
            </w:r>
            <w:r w:rsidR="001662BB">
              <w:rPr>
                <w:sz w:val="32"/>
                <w:szCs w:val="28"/>
              </w:rPr>
              <w:t xml:space="preserve"> we would love to have you come be a part of our team!</w:t>
            </w:r>
            <w:r w:rsidRPr="001662BB">
              <w:rPr>
                <w:sz w:val="32"/>
                <w:szCs w:val="28"/>
              </w:rPr>
              <w:t xml:space="preserve"> </w:t>
            </w:r>
          </w:p>
          <w:p w14:paraId="328256BB" w14:textId="7D9BC58C" w:rsidR="008A67F7" w:rsidRDefault="008A67F7" w:rsidP="00884888"/>
        </w:tc>
        <w:tc>
          <w:tcPr>
            <w:tcW w:w="245" w:type="pct"/>
          </w:tcPr>
          <w:p w14:paraId="4D460CC3" w14:textId="77777777" w:rsidR="008A67F7" w:rsidRDefault="008A67F7" w:rsidP="00BC3FC8"/>
        </w:tc>
        <w:tc>
          <w:tcPr>
            <w:tcW w:w="1572" w:type="pct"/>
            <w:vAlign w:val="center"/>
          </w:tcPr>
          <w:p w14:paraId="7A8CD633" w14:textId="68A04AD8" w:rsidR="004F2FD9" w:rsidRDefault="004F2FD9" w:rsidP="004F2FD9">
            <w:pPr>
              <w:pStyle w:val="Heading1"/>
            </w:pPr>
            <w:r w:rsidRPr="00180D6B">
              <w:t>District 49 Mission</w:t>
            </w:r>
          </w:p>
          <w:p w14:paraId="6D97FB33" w14:textId="5FED6ACB" w:rsidR="004F2FD9" w:rsidRPr="001662BB" w:rsidRDefault="00180D6B" w:rsidP="00180D6B">
            <w:pPr>
              <w:jc w:val="center"/>
              <w:rPr>
                <w:sz w:val="32"/>
                <w:szCs w:val="28"/>
              </w:rPr>
            </w:pPr>
            <w:r w:rsidRPr="001662BB">
              <w:rPr>
                <w:sz w:val="32"/>
                <w:szCs w:val="28"/>
              </w:rPr>
              <w:t>Preparing students, in a safe and caring environment, to be successful, competent, and productive citizens in a global society.</w:t>
            </w:r>
          </w:p>
          <w:p w14:paraId="3D05FE68" w14:textId="77777777" w:rsidR="00180D6B" w:rsidRDefault="00180D6B" w:rsidP="006F5DF6">
            <w:pPr>
              <w:pStyle w:val="Heading1"/>
              <w:rPr>
                <w:color w:val="C00000"/>
                <w:sz w:val="36"/>
                <w:szCs w:val="28"/>
              </w:rPr>
            </w:pPr>
          </w:p>
          <w:p w14:paraId="05556271" w14:textId="484C953C" w:rsidR="00AE5C09" w:rsidRPr="00180D6B" w:rsidRDefault="00CE74B0" w:rsidP="006F5DF6">
            <w:pPr>
              <w:pStyle w:val="Heading1"/>
              <w:rPr>
                <w:color w:val="C00000"/>
                <w:sz w:val="36"/>
                <w:szCs w:val="28"/>
              </w:rPr>
            </w:pPr>
            <w:r w:rsidRPr="00180D6B">
              <w:rPr>
                <w:color w:val="C00000"/>
                <w:sz w:val="36"/>
                <w:szCs w:val="28"/>
              </w:rPr>
              <w:t xml:space="preserve">Want </w:t>
            </w:r>
            <w:r w:rsidR="00180D6B" w:rsidRPr="00180D6B">
              <w:rPr>
                <w:color w:val="C00000"/>
                <w:sz w:val="36"/>
                <w:szCs w:val="28"/>
              </w:rPr>
              <w:t>To know more</w:t>
            </w:r>
            <w:r w:rsidRPr="00180D6B">
              <w:rPr>
                <w:color w:val="C00000"/>
                <w:sz w:val="36"/>
                <w:szCs w:val="28"/>
              </w:rPr>
              <w:t>?</w:t>
            </w:r>
          </w:p>
          <w:p w14:paraId="656D0717" w14:textId="77777777" w:rsidR="00946E3C" w:rsidRPr="00180D6B" w:rsidRDefault="00CE74B0" w:rsidP="005523B7">
            <w:pPr>
              <w:pStyle w:val="Contact"/>
              <w:rPr>
                <w:sz w:val="24"/>
                <w:szCs w:val="22"/>
              </w:rPr>
            </w:pPr>
            <w:r w:rsidRPr="00180D6B">
              <w:rPr>
                <w:sz w:val="24"/>
                <w:szCs w:val="22"/>
              </w:rPr>
              <w:t>Contact the front office at 719-</w:t>
            </w:r>
            <w:r w:rsidR="000150D7" w:rsidRPr="00180D6B">
              <w:rPr>
                <w:sz w:val="24"/>
                <w:szCs w:val="22"/>
              </w:rPr>
              <w:t>495-5266</w:t>
            </w:r>
          </w:p>
          <w:p w14:paraId="05B6E9D0" w14:textId="597B33A9" w:rsidR="00180D6B" w:rsidRPr="00180D6B" w:rsidRDefault="00180D6B" w:rsidP="005523B7">
            <w:pPr>
              <w:pStyle w:val="Contact"/>
              <w:rPr>
                <w:sz w:val="24"/>
                <w:szCs w:val="22"/>
              </w:rPr>
            </w:pPr>
            <w:r w:rsidRPr="00180D6B">
              <w:rPr>
                <w:sz w:val="24"/>
                <w:szCs w:val="22"/>
              </w:rPr>
              <w:t>Or</w:t>
            </w:r>
          </w:p>
          <w:p w14:paraId="4C546D85" w14:textId="29CFE90E" w:rsidR="00180D6B" w:rsidRPr="001662BB" w:rsidRDefault="001662BB" w:rsidP="00180D6B">
            <w:pPr>
              <w:pStyle w:val="Contact"/>
              <w:rPr>
                <w:rFonts w:cstheme="minorHAnsi"/>
              </w:rPr>
            </w:pPr>
            <w:r w:rsidRPr="001662BB">
              <w:rPr>
                <w:rFonts w:cstheme="minorHAnsi"/>
                <w:sz w:val="24"/>
                <w:szCs w:val="24"/>
              </w:rPr>
              <w:t>go to https://www.d49.org/res and go to Leadership/School Accountability.</w:t>
            </w:r>
          </w:p>
        </w:tc>
        <w:tc>
          <w:tcPr>
            <w:tcW w:w="152" w:type="pct"/>
          </w:tcPr>
          <w:p w14:paraId="5DFA631A" w14:textId="77777777" w:rsidR="008A67F7" w:rsidRDefault="008A67F7" w:rsidP="00BC3FC8"/>
        </w:tc>
        <w:tc>
          <w:tcPr>
            <w:tcW w:w="1524" w:type="pct"/>
          </w:tcPr>
          <w:p w14:paraId="69B8C9D7" w14:textId="74FF3052" w:rsidR="00172036" w:rsidRPr="00172036" w:rsidRDefault="00766375" w:rsidP="003C300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BCEB824" wp14:editId="75258DAF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2252345</wp:posOffset>
                      </wp:positionV>
                      <wp:extent cx="3101340" cy="1828800"/>
                      <wp:effectExtent l="0" t="0" r="0" b="1905"/>
                      <wp:wrapSquare wrapText="bothSides"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0134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1A3AA73" w14:textId="34C6EC0D" w:rsidR="00D22BE5" w:rsidRPr="001662BB" w:rsidRDefault="00766375" w:rsidP="001662BB">
                                  <w:pPr>
                                    <w:pStyle w:val="Title"/>
                                    <w:rPr>
                                      <w:caps w:val="0"/>
                                      <w:color w:val="C00000"/>
                                      <w:sz w:val="56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662BB">
                                    <w:rPr>
                                      <w:caps w:val="0"/>
                                      <w:color w:val="C00000"/>
                                      <w:sz w:val="56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REMINGTON ENGAGEMENT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0BCEB82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-5.4pt;margin-top:177.35pt;width:244.2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" filled="f" stroked="f">
                      <v:textbox style="mso-fit-shape-to-text:t">
                        <w:txbxContent>
                          <w:p w14:paraId="31A3AA73" w14:textId="34C6EC0D" w:rsidR="00D22BE5" w:rsidRPr="001662BB" w:rsidRDefault="00766375" w:rsidP="001662BB">
                            <w:pPr>
                              <w:pStyle w:val="Title"/>
                              <w:rPr>
                                <w:caps w:val="0"/>
                                <w:color w:val="C00000"/>
                                <w:sz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62BB">
                              <w:rPr>
                                <w:caps w:val="0"/>
                                <w:color w:val="C00000"/>
                                <w:sz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REMINGTON ENGAGEMENT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434ABA" w14:paraId="7487BBFC" w14:textId="77777777" w:rsidTr="00500CEC">
        <w:trPr>
          <w:trHeight w:val="4533"/>
          <w:jc w:val="center"/>
        </w:trPr>
        <w:tc>
          <w:tcPr>
            <w:tcW w:w="1507" w:type="pct"/>
          </w:tcPr>
          <w:p w14:paraId="11B086A8" w14:textId="77777777" w:rsidR="00434ABA" w:rsidRDefault="00434ABA" w:rsidP="00434ABA"/>
        </w:tc>
        <w:tc>
          <w:tcPr>
            <w:tcW w:w="245" w:type="pct"/>
          </w:tcPr>
          <w:p w14:paraId="3C2A9819" w14:textId="77777777" w:rsidR="00434ABA" w:rsidRPr="005970DC" w:rsidRDefault="00434ABA" w:rsidP="004952E3"/>
        </w:tc>
        <w:tc>
          <w:tcPr>
            <w:tcW w:w="1572" w:type="pct"/>
          </w:tcPr>
          <w:p w14:paraId="4919D258" w14:textId="77777777" w:rsidR="00434ABA" w:rsidRDefault="00434ABA" w:rsidP="00434ABA"/>
        </w:tc>
        <w:tc>
          <w:tcPr>
            <w:tcW w:w="152" w:type="pct"/>
          </w:tcPr>
          <w:p w14:paraId="7EA75CF2" w14:textId="77777777" w:rsidR="00434ABA" w:rsidRDefault="00434ABA" w:rsidP="00BC3FC8"/>
        </w:tc>
        <w:tc>
          <w:tcPr>
            <w:tcW w:w="1524" w:type="pct"/>
          </w:tcPr>
          <w:p w14:paraId="7014A40F" w14:textId="12EBA3FF" w:rsidR="00434ABA" w:rsidRPr="00500CEC" w:rsidRDefault="00500CEC" w:rsidP="00766375">
            <w:pPr>
              <w:pStyle w:val="Subtitle"/>
              <w:jc w:val="center"/>
              <w:rPr>
                <w:i/>
                <w:iCs/>
                <w:sz w:val="28"/>
                <w:szCs w:val="20"/>
              </w:rPr>
            </w:pPr>
            <w:r w:rsidRPr="00500CEC">
              <w:rPr>
                <w:i/>
                <w:iCs/>
                <w:sz w:val="28"/>
                <w:szCs w:val="20"/>
              </w:rPr>
              <w:t>The school Accountability COmmittee</w:t>
            </w:r>
            <w:r>
              <w:rPr>
                <w:i/>
                <w:iCs/>
                <w:sz w:val="28"/>
                <w:szCs w:val="20"/>
              </w:rPr>
              <w:t xml:space="preserve"> (SAC)</w:t>
            </w:r>
          </w:p>
          <w:p w14:paraId="64E5140A" w14:textId="77777777" w:rsidR="00766375" w:rsidRPr="00766375" w:rsidRDefault="00766375" w:rsidP="00766375"/>
          <w:p w14:paraId="62E6CF74" w14:textId="38DB4DD6" w:rsidR="00434ABA" w:rsidRPr="00E0252D" w:rsidRDefault="00500CEC" w:rsidP="006F5DF6">
            <w:pPr>
              <w:pStyle w:val="Heading1"/>
              <w:jc w:val="left"/>
              <w:rPr>
                <w:sz w:val="32"/>
                <w:szCs w:val="24"/>
              </w:rPr>
            </w:pPr>
            <w:r w:rsidRPr="00E0252D">
              <w:rPr>
                <w:sz w:val="32"/>
                <w:szCs w:val="24"/>
              </w:rPr>
              <w:t>Remington Elementary</w:t>
            </w:r>
          </w:p>
          <w:p w14:paraId="57175B01" w14:textId="61A94BAE" w:rsidR="00766375" w:rsidRDefault="00500CEC" w:rsidP="00766375">
            <w:pPr>
              <w:spacing w:after="120"/>
              <w:rPr>
                <w:rFonts w:ascii="Segoe UI" w:hAnsi="Segoe UI" w:cs="Segoe UI"/>
                <w:color w:val="111111"/>
                <w:sz w:val="24"/>
                <w:szCs w:val="24"/>
                <w:shd w:val="clear" w:color="auto" w:fill="FFFFFF"/>
              </w:rPr>
            </w:pPr>
            <w:r w:rsidRPr="00500CEC">
              <w:rPr>
                <w:rFonts w:ascii="Segoe UI" w:hAnsi="Segoe UI" w:cs="Segoe UI"/>
                <w:color w:val="111111"/>
                <w:sz w:val="24"/>
                <w:szCs w:val="24"/>
                <w:shd w:val="clear" w:color="auto" w:fill="FFFFFF"/>
              </w:rPr>
              <w:t>2825 Pony Tracks Dr</w:t>
            </w:r>
          </w:p>
          <w:p w14:paraId="4BB186A8" w14:textId="433EB0F4" w:rsidR="00434ABA" w:rsidRPr="006F5DF6" w:rsidRDefault="00500CEC" w:rsidP="00766375">
            <w:pPr>
              <w:spacing w:after="120"/>
            </w:pPr>
            <w:r w:rsidRPr="00500CEC">
              <w:rPr>
                <w:rFonts w:ascii="Segoe UI" w:hAnsi="Segoe UI" w:cs="Segoe UI"/>
                <w:color w:val="111111"/>
                <w:sz w:val="24"/>
                <w:szCs w:val="24"/>
                <w:shd w:val="clear" w:color="auto" w:fill="FFFFFF"/>
              </w:rPr>
              <w:t>Colorado</w:t>
            </w:r>
            <w:r>
              <w:rPr>
                <w:rFonts w:ascii="Segoe UI" w:hAnsi="Segoe UI" w:cs="Segoe UI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Pr="00500CEC">
              <w:rPr>
                <w:rFonts w:ascii="Segoe UI" w:hAnsi="Segoe UI" w:cs="Segoe UI"/>
                <w:color w:val="111111"/>
                <w:sz w:val="24"/>
                <w:szCs w:val="24"/>
                <w:shd w:val="clear" w:color="auto" w:fill="FFFFFF"/>
              </w:rPr>
              <w:t>Springs, CO</w:t>
            </w:r>
            <w:r>
              <w:rPr>
                <w:rFonts w:ascii="Segoe UI" w:hAnsi="Segoe UI" w:cs="Segoe UI"/>
                <w:color w:val="111111"/>
                <w:sz w:val="60"/>
                <w:szCs w:val="60"/>
                <w:shd w:val="clear" w:color="auto" w:fill="FFFFFF"/>
              </w:rPr>
              <w:t xml:space="preserve"> </w:t>
            </w:r>
            <w:r w:rsidRPr="00500CEC">
              <w:rPr>
                <w:rFonts w:ascii="Segoe UI" w:hAnsi="Segoe UI" w:cs="Segoe UI"/>
                <w:color w:val="111111"/>
                <w:sz w:val="24"/>
                <w:szCs w:val="24"/>
                <w:shd w:val="clear" w:color="auto" w:fill="FFFFFF"/>
              </w:rPr>
              <w:t>80922</w:t>
            </w:r>
          </w:p>
        </w:tc>
      </w:tr>
    </w:tbl>
    <w:p w14:paraId="1643B467" w14:textId="77777777" w:rsidR="005523B7" w:rsidRDefault="005523B7">
      <w:r>
        <w:br w:type="page"/>
      </w:r>
    </w:p>
    <w:tbl>
      <w:tblPr>
        <w:tblW w:w="4922" w:type="pct"/>
        <w:tblLayout w:type="fixed"/>
        <w:tblLook w:val="0600" w:firstRow="0" w:lastRow="0" w:firstColumn="0" w:lastColumn="0" w:noHBand="1" w:noVBand="1"/>
        <w:tblCaption w:val="Layout table"/>
      </w:tblPr>
      <w:tblGrid>
        <w:gridCol w:w="4488"/>
        <w:gridCol w:w="733"/>
        <w:gridCol w:w="4678"/>
        <w:gridCol w:w="453"/>
        <w:gridCol w:w="4538"/>
      </w:tblGrid>
      <w:tr w:rsidR="005523B7" w14:paraId="736E97AA" w14:textId="77777777" w:rsidTr="005523B7">
        <w:trPr>
          <w:trHeight w:val="2109"/>
        </w:trPr>
        <w:tc>
          <w:tcPr>
            <w:tcW w:w="1507" w:type="pct"/>
            <w:vMerge w:val="restart"/>
          </w:tcPr>
          <w:p w14:paraId="3E6C7EA7" w14:textId="7218648F" w:rsidR="006F5DF6" w:rsidRPr="006F5DF6" w:rsidRDefault="00672B89" w:rsidP="006F5DF6">
            <w:pPr>
              <w:pStyle w:val="Heading1"/>
            </w:pPr>
            <w:r>
              <w:lastRenderedPageBreak/>
              <w:t>WhAT IS rEMINGTON eNGAGEMENT?</w:t>
            </w:r>
          </w:p>
          <w:p w14:paraId="33EFB52E" w14:textId="4398503A" w:rsidR="00672B89" w:rsidRPr="00672B89" w:rsidRDefault="00672B89" w:rsidP="00672B89">
            <w:pPr>
              <w:spacing w:after="0"/>
              <w:rPr>
                <w:rFonts w:asciiTheme="majorHAnsi" w:hAnsiTheme="majorHAnsi" w:cstheme="majorHAnsi"/>
                <w:sz w:val="32"/>
                <w:szCs w:val="28"/>
              </w:rPr>
            </w:pPr>
            <w:bookmarkStart w:id="0" w:name="_Hlk21329316"/>
            <w:r w:rsidRPr="00672B89">
              <w:rPr>
                <w:rFonts w:asciiTheme="majorHAnsi" w:hAnsiTheme="majorHAnsi" w:cstheme="majorHAnsi"/>
                <w:sz w:val="32"/>
                <w:szCs w:val="28"/>
              </w:rPr>
              <w:t xml:space="preserve">Caregivers, parents, and school personnel </w:t>
            </w:r>
            <w:bookmarkEnd w:id="0"/>
            <w:r w:rsidRPr="00672B89">
              <w:rPr>
                <w:rFonts w:asciiTheme="majorHAnsi" w:hAnsiTheme="majorHAnsi" w:cstheme="majorHAnsi"/>
                <w:sz w:val="32"/>
                <w:szCs w:val="28"/>
              </w:rPr>
              <w:t xml:space="preserve">dedicated to ensuring </w:t>
            </w:r>
            <w:r>
              <w:rPr>
                <w:rFonts w:asciiTheme="majorHAnsi" w:hAnsiTheme="majorHAnsi" w:cstheme="majorHAnsi"/>
                <w:sz w:val="32"/>
                <w:szCs w:val="28"/>
              </w:rPr>
              <w:t>the</w:t>
            </w:r>
            <w:r w:rsidRPr="00672B89">
              <w:rPr>
                <w:rFonts w:asciiTheme="majorHAnsi" w:hAnsiTheme="majorHAnsi" w:cstheme="majorHAnsi"/>
                <w:sz w:val="32"/>
                <w:szCs w:val="28"/>
              </w:rPr>
              <w:t xml:space="preserve"> </w:t>
            </w:r>
            <w:r>
              <w:rPr>
                <w:rFonts w:asciiTheme="majorHAnsi" w:hAnsiTheme="majorHAnsi" w:cstheme="majorHAnsi"/>
                <w:sz w:val="32"/>
                <w:szCs w:val="28"/>
              </w:rPr>
              <w:t>equal opportunity</w:t>
            </w:r>
            <w:r w:rsidRPr="00672B89">
              <w:rPr>
                <w:rFonts w:asciiTheme="majorHAnsi" w:hAnsiTheme="majorHAnsi" w:cstheme="majorHAnsi"/>
                <w:sz w:val="32"/>
                <w:szCs w:val="28"/>
              </w:rPr>
              <w:t xml:space="preserve"> </w:t>
            </w:r>
            <w:r w:rsidR="004248AD">
              <w:rPr>
                <w:rFonts w:asciiTheme="majorHAnsi" w:hAnsiTheme="majorHAnsi" w:cstheme="majorHAnsi"/>
                <w:sz w:val="32"/>
                <w:szCs w:val="28"/>
              </w:rPr>
              <w:t>for</w:t>
            </w:r>
            <w:r w:rsidRPr="00672B89">
              <w:rPr>
                <w:rFonts w:asciiTheme="majorHAnsi" w:hAnsiTheme="majorHAnsi" w:cstheme="majorHAnsi"/>
                <w:sz w:val="32"/>
                <w:szCs w:val="28"/>
              </w:rPr>
              <w:t xml:space="preserve"> academic, </w:t>
            </w:r>
            <w:r w:rsidR="00180D6B">
              <w:rPr>
                <w:rFonts w:asciiTheme="majorHAnsi" w:hAnsiTheme="majorHAnsi" w:cstheme="majorHAnsi"/>
                <w:sz w:val="32"/>
                <w:szCs w:val="28"/>
              </w:rPr>
              <w:t>social emotional</w:t>
            </w:r>
            <w:r w:rsidRPr="00672B89">
              <w:rPr>
                <w:rFonts w:asciiTheme="majorHAnsi" w:hAnsiTheme="majorHAnsi" w:cstheme="majorHAnsi"/>
                <w:sz w:val="32"/>
                <w:szCs w:val="28"/>
              </w:rPr>
              <w:t xml:space="preserve">, and physical success </w:t>
            </w:r>
            <w:r w:rsidR="004248AD">
              <w:rPr>
                <w:rFonts w:asciiTheme="majorHAnsi" w:hAnsiTheme="majorHAnsi" w:cstheme="majorHAnsi"/>
                <w:sz w:val="32"/>
                <w:szCs w:val="28"/>
              </w:rPr>
              <w:t>to</w:t>
            </w:r>
            <w:r w:rsidRPr="00672B89">
              <w:rPr>
                <w:rFonts w:asciiTheme="majorHAnsi" w:hAnsiTheme="majorHAnsi" w:cstheme="majorHAnsi"/>
                <w:sz w:val="32"/>
                <w:szCs w:val="28"/>
              </w:rPr>
              <w:t xml:space="preserve"> every student at Remington Elementary by helping to unify all voices in a supportive and caring environment.</w:t>
            </w:r>
          </w:p>
          <w:p w14:paraId="343B07B4" w14:textId="53A42864" w:rsidR="005523B7" w:rsidRPr="006F5DF6" w:rsidRDefault="005523B7" w:rsidP="006F5DF6">
            <w:pPr>
              <w:pStyle w:val="Heading2"/>
            </w:pPr>
          </w:p>
          <w:p w14:paraId="2F380811" w14:textId="0EF77FA3" w:rsidR="006F5DF6" w:rsidRPr="00C42279" w:rsidRDefault="006F5DF6" w:rsidP="00672B89"/>
        </w:tc>
        <w:tc>
          <w:tcPr>
            <w:tcW w:w="246" w:type="pct"/>
            <w:vMerge w:val="restart"/>
          </w:tcPr>
          <w:p w14:paraId="139A434E" w14:textId="77777777" w:rsidR="005523B7" w:rsidRDefault="005523B7" w:rsidP="00BC3FC8"/>
        </w:tc>
        <w:tc>
          <w:tcPr>
            <w:tcW w:w="1571" w:type="pct"/>
            <w:vMerge w:val="restart"/>
          </w:tcPr>
          <w:p w14:paraId="2B2CCC53" w14:textId="337EF901" w:rsidR="00672B89" w:rsidRPr="00672B89" w:rsidRDefault="00672B89" w:rsidP="00672B89">
            <w:pPr>
              <w:pStyle w:val="Heading1"/>
              <w:rPr>
                <w:color w:val="F9B628" w:themeColor="accent1"/>
              </w:rPr>
            </w:pPr>
            <w:r w:rsidRPr="00672B89">
              <w:rPr>
                <w:color w:val="F9B628" w:themeColor="accent1"/>
              </w:rPr>
              <w:t>wHAT DO THEY DO?</w:t>
            </w:r>
          </w:p>
          <w:p w14:paraId="0DEDADB8" w14:textId="0FF8EF73" w:rsidR="00672B89" w:rsidRPr="00C573CD" w:rsidRDefault="00672B89" w:rsidP="00672B89">
            <w:pPr>
              <w:pStyle w:val="ListParagraph"/>
              <w:numPr>
                <w:ilvl w:val="0"/>
                <w:numId w:val="4"/>
              </w:numPr>
              <w:rPr>
                <w:color w:val="auto"/>
                <w:sz w:val="28"/>
                <w:szCs w:val="28"/>
              </w:rPr>
            </w:pPr>
            <w:r w:rsidRPr="00C573CD">
              <w:rPr>
                <w:color w:val="auto"/>
              </w:rPr>
              <w:t>Mak</w:t>
            </w:r>
            <w:r w:rsidR="005B1EAB" w:rsidRPr="00C573CD">
              <w:rPr>
                <w:color w:val="auto"/>
              </w:rPr>
              <w:t>e</w:t>
            </w:r>
            <w:r w:rsidR="00C573CD">
              <w:rPr>
                <w:color w:val="auto"/>
              </w:rPr>
              <w:t>s</w:t>
            </w:r>
            <w:r w:rsidRPr="00C573CD">
              <w:rPr>
                <w:color w:val="auto"/>
              </w:rPr>
              <w:t xml:space="preserve"> recommendations to the principal on where the school priorities should be regarding financial decisions such as where the school spends money, including federal funds. </w:t>
            </w:r>
          </w:p>
          <w:p w14:paraId="7D8A1E54" w14:textId="77777777" w:rsidR="00672B89" w:rsidRPr="00C573CD" w:rsidRDefault="00672B89" w:rsidP="00672B89">
            <w:pPr>
              <w:pStyle w:val="ListParagraph"/>
              <w:ind w:left="821"/>
              <w:rPr>
                <w:color w:val="auto"/>
                <w:sz w:val="28"/>
                <w:szCs w:val="28"/>
              </w:rPr>
            </w:pPr>
          </w:p>
          <w:p w14:paraId="436E9C9A" w14:textId="2D396E30" w:rsidR="00672B89" w:rsidRPr="00C573CD" w:rsidRDefault="00672B89" w:rsidP="00672B89">
            <w:pPr>
              <w:pStyle w:val="ListParagraph"/>
              <w:numPr>
                <w:ilvl w:val="0"/>
                <w:numId w:val="4"/>
              </w:numPr>
              <w:rPr>
                <w:color w:val="auto"/>
                <w:sz w:val="28"/>
                <w:szCs w:val="28"/>
              </w:rPr>
            </w:pPr>
            <w:r w:rsidRPr="00C573CD">
              <w:t>Evaluate</w:t>
            </w:r>
            <w:r w:rsidR="00C573CD">
              <w:t>s</w:t>
            </w:r>
            <w:r w:rsidRPr="00C573CD">
              <w:t xml:space="preserve"> the school’s progress implementing the Performance or </w:t>
            </w:r>
            <w:r w:rsidR="007D0D7E">
              <w:t xml:space="preserve">Unified </w:t>
            </w:r>
            <w:r w:rsidRPr="00C573CD">
              <w:t>Improvement plan.</w:t>
            </w:r>
          </w:p>
          <w:p w14:paraId="057A9418" w14:textId="77777777" w:rsidR="00672B89" w:rsidRPr="00C573CD" w:rsidRDefault="00672B89" w:rsidP="00672B89">
            <w:pPr>
              <w:pStyle w:val="ListParagraph"/>
            </w:pPr>
          </w:p>
          <w:p w14:paraId="7220ED12" w14:textId="7937345F" w:rsidR="00672B89" w:rsidRPr="00C573CD" w:rsidRDefault="00672B89" w:rsidP="00672B89">
            <w:pPr>
              <w:pStyle w:val="ListParagraph"/>
              <w:numPr>
                <w:ilvl w:val="0"/>
                <w:numId w:val="4"/>
              </w:numPr>
              <w:rPr>
                <w:color w:val="auto"/>
                <w:sz w:val="28"/>
                <w:szCs w:val="28"/>
              </w:rPr>
            </w:pPr>
            <w:r w:rsidRPr="00C573CD">
              <w:t>Make</w:t>
            </w:r>
            <w:r w:rsidR="00C573CD">
              <w:t>s</w:t>
            </w:r>
            <w:r w:rsidRPr="00C573CD">
              <w:t xml:space="preserve"> recommendations to the school and the </w:t>
            </w:r>
            <w:r w:rsidR="007D0D7E">
              <w:t>Sand Creek Zone Leader</w:t>
            </w:r>
            <w:r w:rsidRPr="00C573CD">
              <w:t xml:space="preserve"> about the school Performance or </w:t>
            </w:r>
            <w:r w:rsidR="007D0D7E">
              <w:t xml:space="preserve">the Unified </w:t>
            </w:r>
            <w:r w:rsidRPr="00C573CD">
              <w:t>Improvement Plan.</w:t>
            </w:r>
          </w:p>
          <w:p w14:paraId="4D7FF968" w14:textId="77777777" w:rsidR="005B1EAB" w:rsidRPr="00C573CD" w:rsidRDefault="005B1EAB" w:rsidP="005B1EAB">
            <w:pPr>
              <w:pStyle w:val="ListParagraph"/>
              <w:rPr>
                <w:color w:val="auto"/>
                <w:sz w:val="28"/>
                <w:szCs w:val="28"/>
              </w:rPr>
            </w:pPr>
          </w:p>
          <w:p w14:paraId="00FEDBCC" w14:textId="77777777" w:rsidR="00C573CD" w:rsidRDefault="00C573CD" w:rsidP="00C573CD">
            <w:pPr>
              <w:pStyle w:val="ListParagraph"/>
              <w:numPr>
                <w:ilvl w:val="0"/>
                <w:numId w:val="4"/>
              </w:numPr>
              <w:rPr>
                <w:color w:val="auto"/>
              </w:rPr>
            </w:pPr>
            <w:r>
              <w:rPr>
                <w:color w:val="auto"/>
              </w:rPr>
              <w:t>Discuss issues of curriculum, budget priorities, growth, safety, wellness, and communication.</w:t>
            </w:r>
          </w:p>
          <w:p w14:paraId="4C42C17A" w14:textId="77777777" w:rsidR="00C573CD" w:rsidRDefault="00C573CD" w:rsidP="00C573CD">
            <w:pPr>
              <w:pStyle w:val="ListParagraph"/>
            </w:pPr>
          </w:p>
          <w:p w14:paraId="1E6616A8" w14:textId="41D41A39" w:rsidR="005B1EAB" w:rsidRPr="00C573CD" w:rsidRDefault="005B1EAB" w:rsidP="00C573CD">
            <w:pPr>
              <w:pStyle w:val="ListParagraph"/>
              <w:numPr>
                <w:ilvl w:val="0"/>
                <w:numId w:val="4"/>
              </w:numPr>
              <w:rPr>
                <w:color w:val="auto"/>
              </w:rPr>
            </w:pPr>
            <w:r w:rsidRPr="00C573CD">
              <w:t xml:space="preserve">Opposite of the PTA, SAC does </w:t>
            </w:r>
            <w:r w:rsidRPr="00C573CD">
              <w:rPr>
                <w:b/>
                <w:bCs/>
                <w:i/>
                <w:iCs/>
              </w:rPr>
              <w:t>NOT</w:t>
            </w:r>
            <w:r w:rsidRPr="00C573CD">
              <w:t xml:space="preserve"> fundraise or run school events.</w:t>
            </w:r>
          </w:p>
          <w:p w14:paraId="29A603BC" w14:textId="77777777" w:rsidR="00672B89" w:rsidRPr="00672B89" w:rsidRDefault="00672B89" w:rsidP="00672B89">
            <w:pPr>
              <w:pStyle w:val="ListParagraph"/>
              <w:ind w:left="821"/>
              <w:rPr>
                <w:color w:val="auto"/>
                <w:sz w:val="28"/>
                <w:szCs w:val="28"/>
              </w:rPr>
            </w:pPr>
          </w:p>
          <w:p w14:paraId="6E19BF16" w14:textId="3BD81BB9" w:rsidR="005523B7" w:rsidRPr="00672B89" w:rsidRDefault="005523B7" w:rsidP="00672B89">
            <w:pPr>
              <w:pStyle w:val="ListParagraph"/>
              <w:ind w:left="821"/>
              <w:rPr>
                <w:color w:val="auto"/>
                <w:sz w:val="28"/>
                <w:szCs w:val="28"/>
              </w:rPr>
            </w:pPr>
          </w:p>
        </w:tc>
        <w:tc>
          <w:tcPr>
            <w:tcW w:w="152" w:type="pct"/>
            <w:vMerge w:val="restart"/>
          </w:tcPr>
          <w:p w14:paraId="6CC4908C" w14:textId="77777777" w:rsidR="005523B7" w:rsidRDefault="005523B7" w:rsidP="00BC3FC8"/>
        </w:tc>
        <w:tc>
          <w:tcPr>
            <w:tcW w:w="1524" w:type="pct"/>
          </w:tcPr>
          <w:p w14:paraId="4BEA37E1" w14:textId="77777777" w:rsidR="005523B7" w:rsidRPr="003D08C5" w:rsidRDefault="005523B7" w:rsidP="00634E88"/>
        </w:tc>
      </w:tr>
      <w:tr w:rsidR="005523B7" w14:paraId="7C0AC701" w14:textId="77777777" w:rsidTr="005523B7">
        <w:trPr>
          <w:trHeight w:val="7554"/>
        </w:trPr>
        <w:tc>
          <w:tcPr>
            <w:tcW w:w="1507" w:type="pct"/>
            <w:vMerge/>
          </w:tcPr>
          <w:p w14:paraId="74BD484B" w14:textId="77777777" w:rsidR="005523B7" w:rsidRDefault="005523B7" w:rsidP="00C42279"/>
        </w:tc>
        <w:tc>
          <w:tcPr>
            <w:tcW w:w="246" w:type="pct"/>
            <w:vMerge/>
          </w:tcPr>
          <w:p w14:paraId="1C8B690C" w14:textId="77777777" w:rsidR="005523B7" w:rsidRDefault="005523B7" w:rsidP="00BC3FC8"/>
        </w:tc>
        <w:tc>
          <w:tcPr>
            <w:tcW w:w="1571" w:type="pct"/>
            <w:vMerge/>
          </w:tcPr>
          <w:p w14:paraId="2B49B851" w14:textId="77777777" w:rsidR="005523B7" w:rsidRDefault="005523B7" w:rsidP="00D82991">
            <w:pPr>
              <w:pStyle w:val="Heading1"/>
            </w:pPr>
          </w:p>
        </w:tc>
        <w:tc>
          <w:tcPr>
            <w:tcW w:w="152" w:type="pct"/>
            <w:vMerge/>
          </w:tcPr>
          <w:p w14:paraId="4630D5CA" w14:textId="77777777" w:rsidR="005523B7" w:rsidRDefault="005523B7" w:rsidP="00BC3FC8"/>
        </w:tc>
        <w:tc>
          <w:tcPr>
            <w:tcW w:w="1524" w:type="pct"/>
          </w:tcPr>
          <w:p w14:paraId="65343997" w14:textId="77777777" w:rsidR="000C15C1" w:rsidRPr="000C15C1" w:rsidRDefault="000C15C1" w:rsidP="006F5DF6">
            <w:pPr>
              <w:pStyle w:val="Heading1"/>
              <w:rPr>
                <w:sz w:val="2"/>
                <w:szCs w:val="2"/>
              </w:rPr>
            </w:pPr>
          </w:p>
          <w:sdt>
            <w:sdtPr>
              <w:id w:val="-451556980"/>
              <w:placeholder>
                <w:docPart w:val="37E9632C6AEF4F5289C8D1FD2E4CF6E3"/>
              </w:placeholder>
              <w:temporary/>
              <w:showingPlcHdr/>
              <w15:appearance w15:val="hidden"/>
            </w:sdtPr>
            <w:sdtEndPr/>
            <w:sdtContent>
              <w:p w14:paraId="5A868278" w14:textId="4EE5E94E" w:rsidR="005523B7" w:rsidRDefault="005523B7" w:rsidP="006F5DF6">
                <w:pPr>
                  <w:pStyle w:val="Heading1"/>
                </w:pPr>
                <w:r w:rsidRPr="000C15C1">
                  <w:rPr>
                    <w:sz w:val="44"/>
                    <w:szCs w:val="36"/>
                    <w:u w:val="single"/>
                  </w:rPr>
                  <w:t>Key dates</w:t>
                </w:r>
              </w:p>
            </w:sdtContent>
          </w:sdt>
          <w:p w14:paraId="2ACFA4C3" w14:textId="45C5E2F7" w:rsidR="00500CEC" w:rsidRDefault="00500CEC" w:rsidP="000C15C1">
            <w:pPr>
              <w:jc w:val="center"/>
            </w:pPr>
            <w:r>
              <w:t>Meetings are at 4</w:t>
            </w:r>
            <w:r w:rsidR="000C15C1">
              <w:t xml:space="preserve"> </w:t>
            </w:r>
            <w:r>
              <w:t xml:space="preserve">pm in the Remington Library, </w:t>
            </w:r>
            <w:r w:rsidR="000C15C1">
              <w:t>R</w:t>
            </w:r>
            <w:r>
              <w:t>oom</w:t>
            </w:r>
          </w:p>
          <w:p w14:paraId="53A0F1E0" w14:textId="6E06205E" w:rsidR="007D0D7E" w:rsidRPr="007D0D7E" w:rsidRDefault="007D0D7E" w:rsidP="000C15C1">
            <w:pPr>
              <w:jc w:val="center"/>
              <w:rPr>
                <w:i/>
                <w:iCs/>
              </w:rPr>
            </w:pPr>
            <w:r w:rsidRPr="007D0D7E">
              <w:rPr>
                <w:i/>
                <w:iCs/>
              </w:rPr>
              <w:t>Free provided for all school age children!!</w:t>
            </w:r>
          </w:p>
          <w:p w14:paraId="69E0B758" w14:textId="3F01377A" w:rsidR="005523B7" w:rsidRPr="000C15C1" w:rsidRDefault="00500CEC" w:rsidP="00500CEC">
            <w:pPr>
              <w:jc w:val="center"/>
              <w:rPr>
                <w:sz w:val="28"/>
                <w:szCs w:val="24"/>
              </w:rPr>
            </w:pPr>
            <w:r w:rsidRPr="000C15C1">
              <w:rPr>
                <w:sz w:val="28"/>
                <w:szCs w:val="24"/>
              </w:rPr>
              <w:t>October 8, 2019</w:t>
            </w:r>
          </w:p>
          <w:p w14:paraId="2CBA1B23" w14:textId="5827B006" w:rsidR="00500CEC" w:rsidRPr="000C15C1" w:rsidRDefault="00500CEC" w:rsidP="00500CEC">
            <w:pPr>
              <w:jc w:val="center"/>
              <w:rPr>
                <w:sz w:val="28"/>
                <w:szCs w:val="24"/>
              </w:rPr>
            </w:pPr>
            <w:r w:rsidRPr="000C15C1">
              <w:rPr>
                <w:sz w:val="28"/>
                <w:szCs w:val="24"/>
              </w:rPr>
              <w:t>November 5</w:t>
            </w:r>
            <w:r w:rsidRPr="000C15C1">
              <w:rPr>
                <w:sz w:val="28"/>
                <w:szCs w:val="24"/>
                <w:vertAlign w:val="superscript"/>
              </w:rPr>
              <w:t>th</w:t>
            </w:r>
            <w:r w:rsidRPr="000C15C1">
              <w:rPr>
                <w:sz w:val="28"/>
                <w:szCs w:val="24"/>
              </w:rPr>
              <w:t>, 2019</w:t>
            </w:r>
          </w:p>
          <w:p w14:paraId="0598C587" w14:textId="3929CEEB" w:rsidR="00500CEC" w:rsidRPr="000C15C1" w:rsidRDefault="00500CEC" w:rsidP="00500CEC">
            <w:pPr>
              <w:jc w:val="center"/>
              <w:rPr>
                <w:sz w:val="28"/>
                <w:szCs w:val="24"/>
              </w:rPr>
            </w:pPr>
            <w:r w:rsidRPr="000C15C1">
              <w:rPr>
                <w:sz w:val="28"/>
                <w:szCs w:val="24"/>
              </w:rPr>
              <w:t>December</w:t>
            </w:r>
            <w:r w:rsidR="00452ED1">
              <w:rPr>
                <w:sz w:val="28"/>
                <w:szCs w:val="24"/>
              </w:rPr>
              <w:t xml:space="preserve"> </w:t>
            </w:r>
            <w:r w:rsidR="00CE3E5F">
              <w:rPr>
                <w:sz w:val="28"/>
                <w:szCs w:val="24"/>
              </w:rPr>
              <w:t>10</w:t>
            </w:r>
            <w:r w:rsidR="00CE3E5F" w:rsidRPr="00CE3E5F">
              <w:rPr>
                <w:sz w:val="28"/>
                <w:szCs w:val="24"/>
                <w:vertAlign w:val="superscript"/>
              </w:rPr>
              <w:t>th</w:t>
            </w:r>
            <w:bookmarkStart w:id="1" w:name="_GoBack"/>
            <w:bookmarkEnd w:id="1"/>
            <w:r w:rsidR="00452ED1">
              <w:rPr>
                <w:sz w:val="28"/>
                <w:szCs w:val="24"/>
              </w:rPr>
              <w:t>, 2019</w:t>
            </w:r>
            <w:r w:rsidRPr="000C15C1">
              <w:rPr>
                <w:sz w:val="28"/>
                <w:szCs w:val="24"/>
              </w:rPr>
              <w:t xml:space="preserve"> </w:t>
            </w:r>
          </w:p>
          <w:p w14:paraId="574C59D8" w14:textId="380D381C" w:rsidR="00500CEC" w:rsidRPr="000C15C1" w:rsidRDefault="00500CEC" w:rsidP="00500CEC">
            <w:pPr>
              <w:jc w:val="center"/>
              <w:rPr>
                <w:sz w:val="28"/>
                <w:szCs w:val="24"/>
              </w:rPr>
            </w:pPr>
            <w:r w:rsidRPr="000C15C1">
              <w:rPr>
                <w:sz w:val="28"/>
                <w:szCs w:val="24"/>
              </w:rPr>
              <w:t>January 15, 2020*</w:t>
            </w:r>
          </w:p>
          <w:p w14:paraId="15EAEACD" w14:textId="7DE13A55" w:rsidR="00500CEC" w:rsidRPr="000C15C1" w:rsidRDefault="00500CEC" w:rsidP="00500CEC">
            <w:pPr>
              <w:jc w:val="center"/>
              <w:rPr>
                <w:sz w:val="28"/>
                <w:szCs w:val="24"/>
              </w:rPr>
            </w:pPr>
            <w:r w:rsidRPr="000C15C1">
              <w:rPr>
                <w:sz w:val="28"/>
                <w:szCs w:val="24"/>
              </w:rPr>
              <w:t xml:space="preserve"> February 11</w:t>
            </w:r>
            <w:r w:rsidRPr="000C15C1">
              <w:rPr>
                <w:sz w:val="28"/>
                <w:szCs w:val="24"/>
                <w:vertAlign w:val="superscript"/>
              </w:rPr>
              <w:t>th</w:t>
            </w:r>
            <w:r w:rsidRPr="000C15C1">
              <w:rPr>
                <w:sz w:val="28"/>
                <w:szCs w:val="24"/>
              </w:rPr>
              <w:t>, 2020</w:t>
            </w:r>
          </w:p>
          <w:p w14:paraId="4487C0FF" w14:textId="3FE76534" w:rsidR="00500CEC" w:rsidRPr="000C15C1" w:rsidRDefault="00500CEC" w:rsidP="00500CEC">
            <w:pPr>
              <w:jc w:val="center"/>
              <w:rPr>
                <w:sz w:val="28"/>
                <w:szCs w:val="24"/>
              </w:rPr>
            </w:pPr>
            <w:r w:rsidRPr="000C15C1">
              <w:rPr>
                <w:sz w:val="28"/>
                <w:szCs w:val="24"/>
              </w:rPr>
              <w:t>March 10, 2020</w:t>
            </w:r>
          </w:p>
          <w:p w14:paraId="2B2263F8" w14:textId="5BB0EFA6" w:rsidR="00500CEC" w:rsidRPr="000C15C1" w:rsidRDefault="00500CEC" w:rsidP="00500CEC">
            <w:pPr>
              <w:jc w:val="center"/>
              <w:rPr>
                <w:sz w:val="28"/>
                <w:szCs w:val="24"/>
              </w:rPr>
            </w:pPr>
            <w:r w:rsidRPr="000C15C1">
              <w:rPr>
                <w:sz w:val="28"/>
                <w:szCs w:val="24"/>
              </w:rPr>
              <w:t>April 14</w:t>
            </w:r>
            <w:r w:rsidRPr="000C15C1">
              <w:rPr>
                <w:sz w:val="28"/>
                <w:szCs w:val="24"/>
                <w:vertAlign w:val="superscript"/>
              </w:rPr>
              <w:t>th</w:t>
            </w:r>
            <w:r w:rsidRPr="000C15C1">
              <w:rPr>
                <w:sz w:val="28"/>
                <w:szCs w:val="24"/>
              </w:rPr>
              <w:t>, 2020</w:t>
            </w:r>
          </w:p>
          <w:p w14:paraId="2DE6989C" w14:textId="34520D86" w:rsidR="00500CEC" w:rsidRPr="000C15C1" w:rsidRDefault="00500CEC" w:rsidP="00500CEC">
            <w:pPr>
              <w:jc w:val="center"/>
              <w:rPr>
                <w:sz w:val="28"/>
                <w:szCs w:val="24"/>
              </w:rPr>
            </w:pPr>
            <w:r w:rsidRPr="000C15C1">
              <w:rPr>
                <w:sz w:val="28"/>
                <w:szCs w:val="24"/>
              </w:rPr>
              <w:t>May 7</w:t>
            </w:r>
            <w:r w:rsidRPr="000C15C1">
              <w:rPr>
                <w:sz w:val="28"/>
                <w:szCs w:val="24"/>
                <w:vertAlign w:val="superscript"/>
              </w:rPr>
              <w:t>th</w:t>
            </w:r>
            <w:r w:rsidRPr="000C15C1">
              <w:rPr>
                <w:sz w:val="28"/>
                <w:szCs w:val="24"/>
              </w:rPr>
              <w:t>, 2020*</w:t>
            </w:r>
          </w:p>
          <w:p w14:paraId="66479232" w14:textId="77777777" w:rsidR="004F6B47" w:rsidRDefault="00500CEC" w:rsidP="00500CEC">
            <w:pPr>
              <w:jc w:val="center"/>
              <w:rPr>
                <w:i/>
                <w:iCs/>
                <w:sz w:val="20"/>
                <w:szCs w:val="18"/>
              </w:rPr>
            </w:pPr>
            <w:r w:rsidRPr="00500CEC">
              <w:rPr>
                <w:i/>
                <w:iCs/>
                <w:sz w:val="20"/>
                <w:szCs w:val="18"/>
              </w:rPr>
              <w:t xml:space="preserve">*All District SAC Meeting; </w:t>
            </w:r>
          </w:p>
          <w:p w14:paraId="307126BC" w14:textId="03B8DECA" w:rsidR="00500CEC" w:rsidRPr="00500CEC" w:rsidRDefault="00500CEC" w:rsidP="00500CEC">
            <w:pPr>
              <w:jc w:val="center"/>
              <w:rPr>
                <w:i/>
                <w:iCs/>
                <w:sz w:val="20"/>
                <w:szCs w:val="18"/>
              </w:rPr>
            </w:pPr>
            <w:r w:rsidRPr="00500CEC">
              <w:rPr>
                <w:i/>
                <w:iCs/>
                <w:sz w:val="20"/>
                <w:szCs w:val="18"/>
              </w:rPr>
              <w:t>Time and Place TBA</w:t>
            </w:r>
          </w:p>
          <w:p w14:paraId="46704F02" w14:textId="77777777" w:rsidR="005523B7" w:rsidRDefault="005523B7" w:rsidP="005523B7"/>
          <w:p w14:paraId="0C5EDDBB" w14:textId="77777777" w:rsidR="000C15C1" w:rsidRDefault="000C15C1" w:rsidP="000C15C1"/>
          <w:p w14:paraId="6836092C" w14:textId="5D93DBA9" w:rsidR="000C15C1" w:rsidRPr="000C15C1" w:rsidRDefault="000C15C1" w:rsidP="000C15C1">
            <w:pPr>
              <w:jc w:val="center"/>
            </w:pPr>
          </w:p>
        </w:tc>
      </w:tr>
    </w:tbl>
    <w:p w14:paraId="44817264" w14:textId="77777777" w:rsidR="006F51BE" w:rsidRPr="00180323" w:rsidRDefault="006F51BE" w:rsidP="0083691C"/>
    <w:sectPr w:rsidR="006F51BE" w:rsidRPr="00180323" w:rsidSect="005523B7">
      <w:headerReference w:type="default" r:id="rId10"/>
      <w:headerReference w:type="first" r:id="rId11"/>
      <w:footerReference w:type="first" r:id="rId12"/>
      <w:type w:val="continuous"/>
      <w:pgSz w:w="15840" w:h="12240" w:orient="landscape" w:code="1"/>
      <w:pgMar w:top="357" w:right="357" w:bottom="357" w:left="357" w:header="510" w:footer="720" w:gutter="0"/>
      <w:cols w:space="102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6C1185" w14:textId="77777777" w:rsidR="00A17BE1" w:rsidRDefault="00A17BE1" w:rsidP="00180323">
      <w:pPr>
        <w:spacing w:after="0"/>
      </w:pPr>
      <w:r>
        <w:separator/>
      </w:r>
    </w:p>
  </w:endnote>
  <w:endnote w:type="continuationSeparator" w:id="0">
    <w:p w14:paraId="72E9EA08" w14:textId="77777777" w:rsidR="00A17BE1" w:rsidRDefault="00A17BE1" w:rsidP="001803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CCD0A7" w14:textId="638AE9BB" w:rsidR="00CE08EB" w:rsidRDefault="00CE08E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108405A" wp14:editId="4024E6AA">
              <wp:simplePos x="0" y="0"/>
              <wp:positionH relativeFrom="column">
                <wp:posOffset>3476625</wp:posOffset>
              </wp:positionH>
              <wp:positionV relativeFrom="paragraph">
                <wp:posOffset>-3317240</wp:posOffset>
              </wp:positionV>
              <wp:extent cx="2659380" cy="2636520"/>
              <wp:effectExtent l="0" t="0" r="26670" b="11430"/>
              <wp:wrapNone/>
              <wp:docPr id="2" name="Oval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59380" cy="263652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013B3A01" id="Oval 2" o:spid="_x0000_s1026" style="position:absolute;margin-left:273.75pt;margin-top:-261.2pt;width:209.4pt;height:207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" fillcolor="white [3212]" strokecolor="white [3212]" strokeweight="1pt">
              <v:stroke joinstyle="miter"/>
            </v:oval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A7AEC63" wp14:editId="4B20E93F">
              <wp:simplePos x="0" y="0"/>
              <wp:positionH relativeFrom="margin">
                <wp:align>center</wp:align>
              </wp:positionH>
              <wp:positionV relativeFrom="paragraph">
                <wp:posOffset>-3276600</wp:posOffset>
              </wp:positionV>
              <wp:extent cx="2597057" cy="2565265"/>
              <wp:effectExtent l="38100" t="38100" r="32385" b="45085"/>
              <wp:wrapNone/>
              <wp:docPr id="1" name="Oval 28" descr="Stadium crowd at soccer gam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97057" cy="2565265"/>
                      </a:xfrm>
                      <a:prstGeom prst="ellipse">
                        <a:avLst/>
                      </a:prstGeom>
                      <a:blipFill>
                        <a:blip r:embed="rId1"/>
                        <a:stretch>
                          <a:fillRect l="4000" t="2000" r="10000" b="9000"/>
                        </a:stretch>
                      </a:blipFill>
                      <a:ln w="76200">
                        <a:solidFill>
                          <a:schemeClr val="accent1"/>
                        </a:solidFill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oval w14:anchorId="2D1FF3EE" id="Oval 28" o:spid="_x0000_s1026" alt="Stadium crowd at soccer game" style="position:absolute;margin-left:0;margin-top:-258pt;width:204.5pt;height:202pt;z-index:2516715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" strokecolor="#f9b628 [3204]" strokeweight="6pt">
              <v:fill r:id="rId2" o:title="Stadium crowd at soccer game" recolor="t" rotate="t" type="frame"/>
              <w10:wrap anchorx="margin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233096" w14:textId="77777777" w:rsidR="00A17BE1" w:rsidRDefault="00A17BE1" w:rsidP="00180323">
      <w:pPr>
        <w:spacing w:after="0"/>
      </w:pPr>
      <w:r>
        <w:separator/>
      </w:r>
    </w:p>
  </w:footnote>
  <w:footnote w:type="continuationSeparator" w:id="0">
    <w:p w14:paraId="4A445BE6" w14:textId="77777777" w:rsidR="00A17BE1" w:rsidRDefault="00A17BE1" w:rsidP="0018032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4DB835" w14:textId="05474EE9" w:rsidR="00610967" w:rsidRDefault="0015421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2E97FD62" wp14:editId="4A728F6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079028" cy="8196222"/>
              <wp:effectExtent l="0" t="0" r="19050" b="14605"/>
              <wp:wrapNone/>
              <wp:docPr id="19" name="Group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79028" cy="8196222"/>
                        <a:chOff x="0" y="0"/>
                        <a:chExt cx="10079028" cy="8196222"/>
                      </a:xfrm>
                    </wpg:grpSpPr>
                    <wps:wsp>
                      <wps:cNvPr id="12" name="AutoShape 3">
                        <a:extLst>
                          <a:ext uri="{FF2B5EF4-FFF2-40B4-BE49-F238E27FC236}">
                            <a16:creationId xmlns:a16="http://schemas.microsoft.com/office/drawing/2014/main" id="{D335AB32-CD0B-403D-A002-659A0DBCE4FF}"/>
                          </a:ext>
                        </a:extLst>
                      </wps:cNvPr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10079028" cy="775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5">
                        <a:extLst>
                          <a:ext uri="{FF2B5EF4-FFF2-40B4-BE49-F238E27FC236}">
                            <a16:creationId xmlns:a16="http://schemas.microsoft.com/office/drawing/2014/main" id="{41204F94-F285-429F-A1FA-7A8CC6E9191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238875" y="0"/>
                          <a:ext cx="3836903" cy="1784828"/>
                        </a:xfrm>
                        <a:custGeom>
                          <a:avLst/>
                          <a:gdLst>
                            <a:gd name="T0" fmla="*/ 1229 w 1229"/>
                            <a:gd name="T1" fmla="*/ 0 h 580"/>
                            <a:gd name="T2" fmla="*/ 0 w 1229"/>
                            <a:gd name="T3" fmla="*/ 0 h 580"/>
                            <a:gd name="T4" fmla="*/ 923 w 1229"/>
                            <a:gd name="T5" fmla="*/ 573 h 580"/>
                            <a:gd name="T6" fmla="*/ 1229 w 1229"/>
                            <a:gd name="T7" fmla="*/ 519 h 580"/>
                            <a:gd name="T8" fmla="*/ 1229 w 1229"/>
                            <a:gd name="T9" fmla="*/ 0 h 5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9" h="580">
                              <a:moveTo>
                                <a:pt x="1229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64" y="397"/>
                                <a:pt x="513" y="580"/>
                                <a:pt x="923" y="573"/>
                              </a:cubicBezTo>
                              <a:cubicBezTo>
                                <a:pt x="1018" y="571"/>
                                <a:pt x="1142" y="543"/>
                                <a:pt x="1229" y="519"/>
                              </a:cubicBezTo>
                              <a:lnTo>
                                <a:pt x="12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6" descr="Feet kiccking a soccer ball"/>
                      <wps:cNvSpPr>
                        <a:spLocks/>
                      </wps:cNvSpPr>
                      <wps:spPr bwMode="auto">
                        <a:xfrm>
                          <a:off x="6819900" y="0"/>
                          <a:ext cx="3256277" cy="1692564"/>
                        </a:xfrm>
                        <a:custGeom>
                          <a:avLst/>
                          <a:gdLst>
                            <a:gd name="T0" fmla="*/ 755 w 1043"/>
                            <a:gd name="T1" fmla="*/ 550 h 550"/>
                            <a:gd name="T2" fmla="*/ 0 w 1043"/>
                            <a:gd name="T3" fmla="*/ 0 h 550"/>
                            <a:gd name="T4" fmla="*/ 1043 w 1043"/>
                            <a:gd name="T5" fmla="*/ 0 h 550"/>
                            <a:gd name="T6" fmla="*/ 1043 w 1043"/>
                            <a:gd name="T7" fmla="*/ 502 h 550"/>
                            <a:gd name="T8" fmla="*/ 755 w 1043"/>
                            <a:gd name="T9" fmla="*/ 550 h 5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3" h="550">
                              <a:moveTo>
                                <a:pt x="755" y="550"/>
                              </a:moveTo>
                              <a:cubicBezTo>
                                <a:pt x="397" y="550"/>
                                <a:pt x="64" y="317"/>
                                <a:pt x="0" y="0"/>
                              </a:cubicBezTo>
                              <a:cubicBezTo>
                                <a:pt x="1043" y="0"/>
                                <a:pt x="1043" y="0"/>
                                <a:pt x="1043" y="0"/>
                              </a:cubicBezTo>
                              <a:cubicBezTo>
                                <a:pt x="1043" y="502"/>
                                <a:pt x="1043" y="502"/>
                                <a:pt x="1043" y="502"/>
                              </a:cubicBezTo>
                              <a:cubicBezTo>
                                <a:pt x="963" y="527"/>
                                <a:pt x="845" y="550"/>
                                <a:pt x="755" y="550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"/>
                          <a:srcRect/>
                          <a:stretch>
                            <a:fillRect l="1000" t="-14000" b="-2000"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7"/>
                      <wps:cNvSpPr>
                        <a:spLocks/>
                      </wps:cNvSpPr>
                      <wps:spPr bwMode="auto">
                        <a:xfrm>
                          <a:off x="2943225" y="5785485"/>
                          <a:ext cx="2578615" cy="2298642"/>
                        </a:xfrm>
                        <a:custGeom>
                          <a:avLst/>
                          <a:gdLst>
                            <a:gd name="T0" fmla="*/ 413 w 826"/>
                            <a:gd name="T1" fmla="*/ 0 h 747"/>
                            <a:gd name="T2" fmla="*/ 0 w 826"/>
                            <a:gd name="T3" fmla="*/ 452 h 747"/>
                            <a:gd name="T4" fmla="*/ 100 w 826"/>
                            <a:gd name="T5" fmla="*/ 747 h 747"/>
                            <a:gd name="T6" fmla="*/ 725 w 826"/>
                            <a:gd name="T7" fmla="*/ 747 h 747"/>
                            <a:gd name="T8" fmla="*/ 826 w 826"/>
                            <a:gd name="T9" fmla="*/ 452 h 747"/>
                            <a:gd name="T10" fmla="*/ 413 w 826"/>
                            <a:gd name="T11" fmla="*/ 0 h 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26" h="747">
                              <a:moveTo>
                                <a:pt x="413" y="0"/>
                              </a:moveTo>
                              <a:cubicBezTo>
                                <a:pt x="185" y="0"/>
                                <a:pt x="0" y="202"/>
                                <a:pt x="0" y="452"/>
                              </a:cubicBezTo>
                              <a:cubicBezTo>
                                <a:pt x="0" y="565"/>
                                <a:pt x="38" y="668"/>
                                <a:pt x="100" y="747"/>
                              </a:cubicBezTo>
                              <a:cubicBezTo>
                                <a:pt x="725" y="747"/>
                                <a:pt x="725" y="747"/>
                                <a:pt x="725" y="747"/>
                              </a:cubicBezTo>
                              <a:cubicBezTo>
                                <a:pt x="788" y="668"/>
                                <a:pt x="826" y="565"/>
                                <a:pt x="826" y="452"/>
                              </a:cubicBezTo>
                              <a:cubicBezTo>
                                <a:pt x="826" y="202"/>
                                <a:pt x="641" y="0"/>
                                <a:pt x="413" y="0"/>
                              </a:cubicBezTo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8"/>
                      <wps:cNvSpPr>
                        <a:spLocks/>
                      </wps:cNvSpPr>
                      <wps:spPr bwMode="auto">
                        <a:xfrm>
                          <a:off x="3562350" y="5423535"/>
                          <a:ext cx="6512554" cy="2772687"/>
                        </a:xfrm>
                        <a:custGeom>
                          <a:avLst/>
                          <a:gdLst>
                            <a:gd name="T0" fmla="*/ 15 w 2086"/>
                            <a:gd name="T1" fmla="*/ 458 h 901"/>
                            <a:gd name="T2" fmla="*/ 0 w 2086"/>
                            <a:gd name="T3" fmla="*/ 901 h 901"/>
                            <a:gd name="T4" fmla="*/ 2086 w 2086"/>
                            <a:gd name="T5" fmla="*/ 901 h 901"/>
                            <a:gd name="T6" fmla="*/ 2086 w 2086"/>
                            <a:gd name="T7" fmla="*/ 0 h 901"/>
                            <a:gd name="T8" fmla="*/ 15 w 2086"/>
                            <a:gd name="T9" fmla="*/ 458 h 9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86" h="901">
                              <a:moveTo>
                                <a:pt x="15" y="458"/>
                              </a:moveTo>
                              <a:cubicBezTo>
                                <a:pt x="0" y="901"/>
                                <a:pt x="0" y="901"/>
                                <a:pt x="0" y="901"/>
                              </a:cubicBezTo>
                              <a:cubicBezTo>
                                <a:pt x="2086" y="901"/>
                                <a:pt x="2086" y="901"/>
                                <a:pt x="2086" y="901"/>
                              </a:cubicBezTo>
                              <a:cubicBezTo>
                                <a:pt x="2086" y="0"/>
                                <a:pt x="2086" y="0"/>
                                <a:pt x="2086" y="0"/>
                              </a:cubicBezTo>
                              <a:cubicBezTo>
                                <a:pt x="1859" y="270"/>
                                <a:pt x="710" y="901"/>
                                <a:pt x="15" y="45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9"/>
                      <wps:cNvSpPr>
                        <a:spLocks/>
                      </wps:cNvSpPr>
                      <wps:spPr bwMode="auto">
                        <a:xfrm>
                          <a:off x="3562350" y="5928360"/>
                          <a:ext cx="6512554" cy="2262055"/>
                        </a:xfrm>
                        <a:custGeom>
                          <a:avLst/>
                          <a:gdLst>
                            <a:gd name="T0" fmla="*/ 15 w 2086"/>
                            <a:gd name="T1" fmla="*/ 292 h 735"/>
                            <a:gd name="T2" fmla="*/ 0 w 2086"/>
                            <a:gd name="T3" fmla="*/ 735 h 735"/>
                            <a:gd name="T4" fmla="*/ 2086 w 2086"/>
                            <a:gd name="T5" fmla="*/ 735 h 735"/>
                            <a:gd name="T6" fmla="*/ 2086 w 2086"/>
                            <a:gd name="T7" fmla="*/ 0 h 735"/>
                            <a:gd name="T8" fmla="*/ 15 w 2086"/>
                            <a:gd name="T9" fmla="*/ 292 h 7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86" h="735">
                              <a:moveTo>
                                <a:pt x="15" y="292"/>
                              </a:moveTo>
                              <a:cubicBezTo>
                                <a:pt x="0" y="735"/>
                                <a:pt x="0" y="735"/>
                                <a:pt x="0" y="735"/>
                              </a:cubicBezTo>
                              <a:cubicBezTo>
                                <a:pt x="2086" y="735"/>
                                <a:pt x="2086" y="735"/>
                                <a:pt x="2086" y="735"/>
                              </a:cubicBezTo>
                              <a:cubicBezTo>
                                <a:pt x="2086" y="0"/>
                                <a:pt x="2086" y="0"/>
                                <a:pt x="2086" y="0"/>
                              </a:cubicBezTo>
                              <a:cubicBezTo>
                                <a:pt x="1882" y="208"/>
                                <a:pt x="710" y="735"/>
                                <a:pt x="15" y="29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Freeform 10">
                        <a:extLst>
                          <a:ext uri="{FF2B5EF4-FFF2-40B4-BE49-F238E27FC236}">
                            <a16:creationId xmlns:a16="http://schemas.microsoft.com/office/drawing/2014/main" id="{79DB47FF-1669-4707-A7D8-DE87FE8E5D4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3524250" y="6137910"/>
                          <a:ext cx="6550732" cy="2052075"/>
                        </a:xfrm>
                        <a:custGeom>
                          <a:avLst/>
                          <a:gdLst>
                            <a:gd name="T0" fmla="*/ 2098 w 2098"/>
                            <a:gd name="T1" fmla="*/ 667 h 667"/>
                            <a:gd name="T2" fmla="*/ 2098 w 2098"/>
                            <a:gd name="T3" fmla="*/ 0 h 667"/>
                            <a:gd name="T4" fmla="*/ 28 w 2098"/>
                            <a:gd name="T5" fmla="*/ 293 h 667"/>
                            <a:gd name="T6" fmla="*/ 0 w 2098"/>
                            <a:gd name="T7" fmla="*/ 667 h 667"/>
                            <a:gd name="T8" fmla="*/ 2098 w 2098"/>
                            <a:gd name="T9" fmla="*/ 667 h 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8" h="667">
                              <a:moveTo>
                                <a:pt x="2098" y="667"/>
                              </a:moveTo>
                              <a:cubicBezTo>
                                <a:pt x="2098" y="0"/>
                                <a:pt x="2098" y="0"/>
                                <a:pt x="2098" y="0"/>
                              </a:cubicBezTo>
                              <a:cubicBezTo>
                                <a:pt x="1199" y="559"/>
                                <a:pt x="372" y="434"/>
                                <a:pt x="28" y="293"/>
                              </a:cubicBezTo>
                              <a:cubicBezTo>
                                <a:pt x="0" y="667"/>
                                <a:pt x="0" y="667"/>
                                <a:pt x="0" y="667"/>
                              </a:cubicBezTo>
                              <a:lnTo>
                                <a:pt x="2098" y="66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Freeform 11">
                        <a:extLst>
                          <a:ext uri="{FF2B5EF4-FFF2-40B4-BE49-F238E27FC236}">
                            <a16:creationId xmlns:a16="http://schemas.microsoft.com/office/drawing/2014/main" id="{96B24E1B-5CD8-46A2-9420-40C0C542D92A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745230"/>
                          <a:ext cx="4002341" cy="4263225"/>
                        </a:xfrm>
                        <a:custGeom>
                          <a:avLst/>
                          <a:gdLst>
                            <a:gd name="T0" fmla="*/ 0 w 1282"/>
                            <a:gd name="T1" fmla="*/ 29 h 1385"/>
                            <a:gd name="T2" fmla="*/ 139 w 1282"/>
                            <a:gd name="T3" fmla="*/ 17 h 1385"/>
                            <a:gd name="T4" fmla="*/ 1280 w 1282"/>
                            <a:gd name="T5" fmla="*/ 1207 h 1385"/>
                            <a:gd name="T6" fmla="*/ 1272 w 1282"/>
                            <a:gd name="T7" fmla="*/ 1385 h 1385"/>
                            <a:gd name="T8" fmla="*/ 0 w 1282"/>
                            <a:gd name="T9" fmla="*/ 1385 h 1385"/>
                            <a:gd name="T10" fmla="*/ 0 w 1282"/>
                            <a:gd name="T11" fmla="*/ 29 h 1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82" h="1385">
                              <a:moveTo>
                                <a:pt x="0" y="29"/>
                              </a:moveTo>
                              <a:cubicBezTo>
                                <a:pt x="43" y="22"/>
                                <a:pt x="94" y="18"/>
                                <a:pt x="139" y="17"/>
                              </a:cubicBezTo>
                              <a:cubicBezTo>
                                <a:pt x="754" y="0"/>
                                <a:pt x="1265" y="533"/>
                                <a:pt x="1280" y="1207"/>
                              </a:cubicBezTo>
                              <a:cubicBezTo>
                                <a:pt x="1282" y="1267"/>
                                <a:pt x="1279" y="1327"/>
                                <a:pt x="1272" y="1385"/>
                              </a:cubicBezTo>
                              <a:cubicBezTo>
                                <a:pt x="0" y="1385"/>
                                <a:pt x="0" y="1385"/>
                                <a:pt x="0" y="1385"/>
                              </a:cubicBezTo>
                              <a:lnTo>
                                <a:pt x="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3" name="Freeform 12" descr="Soccer ball in grass at sunset">
                        <a:extLst>
                          <a:ext uri="{FF2B5EF4-FFF2-40B4-BE49-F238E27FC236}">
                            <a16:creationId xmlns:a16="http://schemas.microsoft.com/office/drawing/2014/main" id="{C41B5E6F-5607-482B-A6F2-98956B1F610A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916680"/>
                          <a:ext cx="3531478" cy="4099378"/>
                        </a:xfrm>
                        <a:custGeom>
                          <a:avLst/>
                          <a:gdLst>
                            <a:gd name="T0" fmla="*/ 0 w 1131"/>
                            <a:gd name="T1" fmla="*/ 17 h 1332"/>
                            <a:gd name="T2" fmla="*/ 177 w 1131"/>
                            <a:gd name="T3" fmla="*/ 0 h 1332"/>
                            <a:gd name="T4" fmla="*/ 1131 w 1131"/>
                            <a:gd name="T5" fmla="*/ 1044 h 1332"/>
                            <a:gd name="T6" fmla="*/ 1095 w 1131"/>
                            <a:gd name="T7" fmla="*/ 1332 h 1332"/>
                            <a:gd name="T8" fmla="*/ 0 w 1131"/>
                            <a:gd name="T9" fmla="*/ 1332 h 1332"/>
                            <a:gd name="T10" fmla="*/ 0 w 1131"/>
                            <a:gd name="T11" fmla="*/ 17 h 13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31" h="1332">
                              <a:moveTo>
                                <a:pt x="0" y="17"/>
                              </a:moveTo>
                              <a:cubicBezTo>
                                <a:pt x="55" y="6"/>
                                <a:pt x="119" y="0"/>
                                <a:pt x="177" y="0"/>
                              </a:cubicBezTo>
                              <a:cubicBezTo>
                                <a:pt x="704" y="0"/>
                                <a:pt x="1131" y="468"/>
                                <a:pt x="1131" y="1044"/>
                              </a:cubicBezTo>
                              <a:cubicBezTo>
                                <a:pt x="1131" y="1144"/>
                                <a:pt x="1119" y="1241"/>
                                <a:pt x="1095" y="1332"/>
                              </a:cubicBezTo>
                              <a:cubicBezTo>
                                <a:pt x="0" y="1332"/>
                                <a:pt x="0" y="1332"/>
                                <a:pt x="0" y="1332"/>
                              </a:cubicBezTo>
                              <a:lnTo>
                                <a:pt x="0" y="17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"/>
                          <a:srcRect/>
                          <a:stretch>
                            <a:fillRect l="-9000" r="-23000"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E1BF27" id="Group 19" o:spid="_x0000_s1026" style="position:absolute;margin-left:0;margin-top:0;width:793.6pt;height:645.35pt;z-index:251667456;mso-width-percent:1000;mso-position-horizontal:center;mso-position-horizontal-relative:page;mso-position-vertical:center;mso-position-vertical-relative:page;mso-width-percent:1000" coordsize="100790,8196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">
              <v:rect id="AutoShape 3" o:spid="_x0000_s1027" style="position:absolute;width:100790;height:77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" filled="f" stroked="f">
                <o:lock v:ext="edit" aspectratio="t" text="t"/>
              </v:rect>
              <v:shape id="Freeform 5" o:spid="_x0000_s1028" style="position:absolute;left:62388;width:38369;height:17848;visibility:visible;mso-wrap-style:square;v-text-anchor:top" coordsize="1229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" path="m1229,c,,,,,,164,397,513,580,923,573v95,-2,219,-30,306,-54l1229,xe" fillcolor="#c00000">
                <v:path arrowok="t" o:connecttype="custom" o:connectlocs="3836903,0;0,0;2881580,1763287;3836903,1597113;3836903,0" o:connectangles="0,0,0,0,0"/>
              </v:shape>
              <v:shape id="Freeform 6" o:spid="_x0000_s1029" alt="Feet kiccking a soccer ball" style="position:absolute;left:68199;width:32562;height:16925;visibility:visible;mso-wrap-style:square;v-text-anchor:top" coordsize="1043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" path="m755,550c397,550,64,317,,,1043,,1043,,1043,v,502,,502,,502c963,527,845,550,755,550xe" stroked="f">
                <v:fill r:id="rId3" o:title="Feet kiccking a soccer ball" recolor="t" rotate="t" type="frame"/>
                <v:path arrowok="t" o:connecttype="custom" o:connectlocs="2357132,1692564;0,0;3256277,0;3256277,1544849;2357132,1692564" o:connectangles="0,0,0,0,0"/>
              </v:shape>
              <v:shape id="Freeform 7" o:spid="_x0000_s1030" style="position:absolute;left:29432;top:57854;width:25786;height:22987;visibility:visible;mso-wrap-style:square;v-text-anchor:top" coordsize="826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" path="m413,c185,,,202,,452,,565,38,668,100,747v625,,625,,625,c788,668,826,565,826,452,826,202,641,,413,e" fillcolor="#fbeda4 [3206]" stroked="f">
                <v:path arrowok="t" o:connecttype="custom" o:connectlocs="1289308,0;0,1390878;312181,2298642;2263312,2298642;2578615,1390878;1289308,0" o:connectangles="0,0,0,0,0,0"/>
              </v:shape>
              <v:shape id="Freeform 8" o:spid="_x0000_s1031" style="position:absolute;left:35623;top:54235;width:65126;height:27727;visibility:visible;mso-wrap-style:square;v-text-anchor:top" coordsize="2086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" path="m15,458c,901,,901,,901v2086,,2086,,2086,c2086,,2086,,2086,,1859,270,710,901,15,458xe" fillcolor="#fbd124 [3207]" stroked="f">
                <v:path arrowok="t" o:connecttype="custom" o:connectlocs="46830,1409424;0,2772687;6512554,2772687;6512554,0;46830,1409424" o:connectangles="0,0,0,0,0"/>
              </v:shape>
              <v:shape id="Freeform 9" o:spid="_x0000_s1032" style="position:absolute;left:35623;top:59283;width:65126;height:22621;visibility:visible;mso-wrap-style:square;v-text-anchor:top" coordsize="2086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" path="m15,292c,735,,735,,735v2086,,2086,,2086,c2086,,2086,,2086,,1882,208,710,735,15,292xe" fillcolor="#c00000">
                <v:path arrowok="t" o:connecttype="custom" o:connectlocs="46830,898667;0,2262055;6512554,2262055;6512554,0;46830,898667" o:connectangles="0,0,0,0,0"/>
              </v:shape>
              <v:shape id="Freeform 10" o:spid="_x0000_s1033" style="position:absolute;left:35242;top:61379;width:65507;height:20520;visibility:visible;mso-wrap-style:square;v-text-anchor:top" coordsize="2098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" path="m2098,667c2098,,2098,,2098,,1199,559,372,434,28,293,,667,,667,,667r2098,xe" fillcolor="#333 [3205]" stroked="f">
                <v:path arrowok="t" o:connecttype="custom" o:connectlocs="6550732,2052075;6550732,0;87426,901436;0,2052075;6550732,2052075" o:connectangles="0,0,0,0,0"/>
              </v:shape>
              <v:shape id="Freeform 11" o:spid="_x0000_s1034" style="position:absolute;top:37452;width:40023;height:42632;visibility:visible;mso-wrap-style:square;v-text-anchor:top" coordsize="1282,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" path="m,29c43,22,94,18,139,17,754,,1265,533,1280,1207v2,60,-1,120,-8,178c,1385,,1385,,1385l,29xe" fillcolor="#c00000" stroked="f">
                <v:path arrowok="t" o:connecttype="custom" o:connectlocs="0,89266;433951,52328;3996097,3715316;3971121,4263225;0,4263225;0,89266" o:connectangles="0,0,0,0,0,0"/>
              </v:shape>
              <v:shape id="Freeform 12" o:spid="_x0000_s1035" alt="Soccer ball in grass at sunset" style="position:absolute;top:39166;width:35314;height:40994;visibility:visible;mso-wrap-style:square;v-text-anchor:top" coordsize="1131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" path="m,17c55,6,119,,177,v527,,954,468,954,1044c1131,1144,1119,1241,1095,1332,,1332,,1332,,1332l,17xe" stroked="f">
                <v:fill r:id="rId4" o:title="Soccer ball in grass at sunset" recolor="t" rotate="t" type="frame"/>
                <v:path arrowok="t" o:connecttype="custom" o:connectlocs="0,52319;552672,0;3531478,3213026;3419070,4099378;0,4099378;0,52319" o:connectangles="0,0,0,0,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528DBC" w14:textId="612BD9A4" w:rsidR="00180323" w:rsidRDefault="00CE08E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14DBB588" wp14:editId="0F93CAF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061550" cy="7821825"/>
              <wp:effectExtent l="0" t="0" r="19050" b="8255"/>
              <wp:wrapNone/>
              <wp:docPr id="14" name="Group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61550" cy="7821825"/>
                        <a:chOff x="0" y="0"/>
                        <a:chExt cx="10061550" cy="7822031"/>
                      </a:xfrm>
                    </wpg:grpSpPr>
                    <wps:wsp>
                      <wps:cNvPr id="26" name="Freeform 18">
                        <a:extLst>
                          <a:ext uri="{FF2B5EF4-FFF2-40B4-BE49-F238E27FC236}">
                            <a16:creationId xmlns:a16="http://schemas.microsoft.com/office/drawing/2014/main" id="{8DDC446D-A086-4E7A-9A1F-DB2A46640D69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7172325" y="0"/>
                          <a:ext cx="2883600" cy="1969200"/>
                        </a:xfrm>
                        <a:custGeom>
                          <a:avLst/>
                          <a:gdLst>
                            <a:gd name="T0" fmla="*/ 918 w 918"/>
                            <a:gd name="T1" fmla="*/ 617 h 636"/>
                            <a:gd name="T2" fmla="*/ 667 w 918"/>
                            <a:gd name="T3" fmla="*/ 629 h 636"/>
                            <a:gd name="T4" fmla="*/ 0 w 918"/>
                            <a:gd name="T5" fmla="*/ 0 h 636"/>
                            <a:gd name="T6" fmla="*/ 918 w 918"/>
                            <a:gd name="T7" fmla="*/ 0 h 636"/>
                            <a:gd name="T8" fmla="*/ 918 w 918"/>
                            <a:gd name="T9" fmla="*/ 617 h 6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8" h="636">
                              <a:moveTo>
                                <a:pt x="918" y="617"/>
                              </a:moveTo>
                              <a:cubicBezTo>
                                <a:pt x="848" y="632"/>
                                <a:pt x="743" y="636"/>
                                <a:pt x="667" y="629"/>
                              </a:cubicBezTo>
                              <a:cubicBezTo>
                                <a:pt x="337" y="597"/>
                                <a:pt x="74" y="315"/>
                                <a:pt x="0" y="0"/>
                              </a:cubicBezTo>
                              <a:cubicBezTo>
                                <a:pt x="918" y="0"/>
                                <a:pt x="918" y="0"/>
                                <a:pt x="918" y="0"/>
                              </a:cubicBezTo>
                              <a:lnTo>
                                <a:pt x="918" y="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7" name="Freeform 19" descr="Stadium crowd at soccer game">
                        <a:extLst>
                          <a:ext uri="{FF2B5EF4-FFF2-40B4-BE49-F238E27FC236}">
                            <a16:creationId xmlns:a16="http://schemas.microsoft.com/office/drawing/2014/main" id="{3F6BA09B-EC5B-4928-9769-A90394CF95B9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7172325" y="0"/>
                          <a:ext cx="2883600" cy="1713600"/>
                        </a:xfrm>
                        <a:custGeom>
                          <a:avLst/>
                          <a:gdLst>
                            <a:gd name="T0" fmla="*/ 669 w 918"/>
                            <a:gd name="T1" fmla="*/ 554 h 554"/>
                            <a:gd name="T2" fmla="*/ 0 w 918"/>
                            <a:gd name="T3" fmla="*/ 0 h 554"/>
                            <a:gd name="T4" fmla="*/ 918 w 918"/>
                            <a:gd name="T5" fmla="*/ 0 h 554"/>
                            <a:gd name="T6" fmla="*/ 918 w 918"/>
                            <a:gd name="T7" fmla="*/ 515 h 554"/>
                            <a:gd name="T8" fmla="*/ 669 w 918"/>
                            <a:gd name="T9" fmla="*/ 554 h 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8" h="554">
                              <a:moveTo>
                                <a:pt x="669" y="554"/>
                              </a:moveTo>
                              <a:cubicBezTo>
                                <a:pt x="364" y="554"/>
                                <a:pt x="80" y="300"/>
                                <a:pt x="0" y="0"/>
                              </a:cubicBezTo>
                              <a:cubicBezTo>
                                <a:pt x="918" y="0"/>
                                <a:pt x="918" y="0"/>
                                <a:pt x="918" y="0"/>
                              </a:cubicBezTo>
                              <a:cubicBezTo>
                                <a:pt x="918" y="515"/>
                                <a:pt x="918" y="515"/>
                                <a:pt x="918" y="515"/>
                              </a:cubicBezTo>
                              <a:cubicBezTo>
                                <a:pt x="850" y="540"/>
                                <a:pt x="745" y="554"/>
                                <a:pt x="669" y="554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"/>
                          <a:srcRect/>
                          <a:stretch>
                            <a:fillRect t="2000" r="-18000"/>
                          </a:stretch>
                        </a:blip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Freeform 20">
                        <a:extLst>
                          <a:ext uri="{FF2B5EF4-FFF2-40B4-BE49-F238E27FC236}">
                            <a16:creationId xmlns:a16="http://schemas.microsoft.com/office/drawing/2014/main" id="{6DD4B1FE-7F0E-4851-B8CF-F2B23E9941E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2609850"/>
                          <a:ext cx="10058400" cy="5161915"/>
                        </a:xfrm>
                        <a:custGeom>
                          <a:avLst/>
                          <a:gdLst>
                            <a:gd name="T0" fmla="*/ 0 w 3227"/>
                            <a:gd name="T1" fmla="*/ 56 h 1633"/>
                            <a:gd name="T2" fmla="*/ 1644 w 3227"/>
                            <a:gd name="T3" fmla="*/ 932 h 1633"/>
                            <a:gd name="T4" fmla="*/ 3227 w 3227"/>
                            <a:gd name="T5" fmla="*/ 1088 h 1633"/>
                            <a:gd name="T6" fmla="*/ 3227 w 3227"/>
                            <a:gd name="T7" fmla="*/ 1633 h 1633"/>
                            <a:gd name="T8" fmla="*/ 0 w 3227"/>
                            <a:gd name="T9" fmla="*/ 1633 h 1633"/>
                            <a:gd name="T10" fmla="*/ 0 w 3227"/>
                            <a:gd name="T11" fmla="*/ 56 h 16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227" h="1633">
                              <a:moveTo>
                                <a:pt x="0" y="56"/>
                              </a:moveTo>
                              <a:cubicBezTo>
                                <a:pt x="998" y="0"/>
                                <a:pt x="1304" y="726"/>
                                <a:pt x="1644" y="932"/>
                              </a:cubicBezTo>
                              <a:cubicBezTo>
                                <a:pt x="2550" y="1480"/>
                                <a:pt x="3227" y="1088"/>
                                <a:pt x="3227" y="1088"/>
                              </a:cubicBezTo>
                              <a:cubicBezTo>
                                <a:pt x="3227" y="1633"/>
                                <a:pt x="3227" y="1633"/>
                                <a:pt x="3227" y="1633"/>
                              </a:cubicBezTo>
                              <a:cubicBezTo>
                                <a:pt x="0" y="1633"/>
                                <a:pt x="0" y="1633"/>
                                <a:pt x="0" y="1633"/>
                              </a:cubicBezTo>
                              <a:lnTo>
                                <a:pt x="0" y="5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24">
                        <a:extLst>
                          <a:ext uri="{FF2B5EF4-FFF2-40B4-BE49-F238E27FC236}">
                            <a16:creationId xmlns:a16="http://schemas.microsoft.com/office/drawing/2014/main" id="{05D99376-E272-4D89-9FD0-D2E11B3E5DE4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2428875"/>
                          <a:ext cx="4533120" cy="2719872"/>
                        </a:xfrm>
                        <a:custGeom>
                          <a:avLst/>
                          <a:gdLst>
                            <a:gd name="T0" fmla="*/ 818 w 1443"/>
                            <a:gd name="T1" fmla="*/ 339 h 878"/>
                            <a:gd name="T2" fmla="*/ 0 w 1443"/>
                            <a:gd name="T3" fmla="*/ 173 h 878"/>
                            <a:gd name="T4" fmla="*/ 0 w 1443"/>
                            <a:gd name="T5" fmla="*/ 9 h 878"/>
                            <a:gd name="T6" fmla="*/ 801 w 1443"/>
                            <a:gd name="T7" fmla="*/ 226 h 878"/>
                            <a:gd name="T8" fmla="*/ 1443 w 1443"/>
                            <a:gd name="T9" fmla="*/ 878 h 878"/>
                            <a:gd name="T10" fmla="*/ 818 w 1443"/>
                            <a:gd name="T11" fmla="*/ 339 h 8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443" h="878">
                              <a:moveTo>
                                <a:pt x="818" y="339"/>
                              </a:moveTo>
                              <a:cubicBezTo>
                                <a:pt x="545" y="184"/>
                                <a:pt x="276" y="140"/>
                                <a:pt x="0" y="173"/>
                              </a:cubicBezTo>
                              <a:cubicBezTo>
                                <a:pt x="0" y="9"/>
                                <a:pt x="0" y="9"/>
                                <a:pt x="0" y="9"/>
                              </a:cubicBezTo>
                              <a:cubicBezTo>
                                <a:pt x="256" y="0"/>
                                <a:pt x="554" y="77"/>
                                <a:pt x="801" y="226"/>
                              </a:cubicBezTo>
                              <a:cubicBezTo>
                                <a:pt x="1020" y="358"/>
                                <a:pt x="1292" y="642"/>
                                <a:pt x="1443" y="878"/>
                              </a:cubicBezTo>
                              <a:cubicBezTo>
                                <a:pt x="1294" y="720"/>
                                <a:pt x="1009" y="447"/>
                                <a:pt x="818" y="33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9" name="Freeform 21">
                        <a:extLst>
                          <a:ext uri="{FF2B5EF4-FFF2-40B4-BE49-F238E27FC236}">
                            <a16:creationId xmlns:a16="http://schemas.microsoft.com/office/drawing/2014/main" id="{BA66FDFB-8803-40C9-9022-B3AA6B6F3BB3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917759" y="5933271"/>
                          <a:ext cx="886901" cy="841087"/>
                        </a:xfrm>
                        <a:custGeom>
                          <a:avLst/>
                          <a:gdLst>
                            <a:gd name="T0" fmla="*/ 61 w 384"/>
                            <a:gd name="T1" fmla="*/ 0 h 360"/>
                            <a:gd name="T2" fmla="*/ 384 w 384"/>
                            <a:gd name="T3" fmla="*/ 215 h 360"/>
                            <a:gd name="T4" fmla="*/ 176 w 384"/>
                            <a:gd name="T5" fmla="*/ 345 h 360"/>
                            <a:gd name="T6" fmla="*/ 16 w 384"/>
                            <a:gd name="T7" fmla="*/ 106 h 360"/>
                            <a:gd name="T8" fmla="*/ 61 w 384"/>
                            <a:gd name="T9" fmla="*/ 0 h 3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4" h="360">
                              <a:moveTo>
                                <a:pt x="61" y="0"/>
                              </a:moveTo>
                              <a:cubicBezTo>
                                <a:pt x="156" y="87"/>
                                <a:pt x="299" y="170"/>
                                <a:pt x="384" y="215"/>
                              </a:cubicBezTo>
                              <a:cubicBezTo>
                                <a:pt x="351" y="304"/>
                                <a:pt x="266" y="360"/>
                                <a:pt x="176" y="345"/>
                              </a:cubicBezTo>
                              <a:cubicBezTo>
                                <a:pt x="72" y="328"/>
                                <a:pt x="0" y="221"/>
                                <a:pt x="16" y="106"/>
                              </a:cubicBezTo>
                              <a:cubicBezTo>
                                <a:pt x="21" y="65"/>
                                <a:pt x="38" y="29"/>
                                <a:pt x="6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25">
                        <a:extLst>
                          <a:ext uri="{FF2B5EF4-FFF2-40B4-BE49-F238E27FC236}">
                            <a16:creationId xmlns:a16="http://schemas.microsoft.com/office/drawing/2014/main" id="{7F83251D-5FAD-43D9-8CCD-E3E299A38C12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981450"/>
                          <a:ext cx="3340800" cy="3794400"/>
                        </a:xfrm>
                        <a:custGeom>
                          <a:avLst/>
                          <a:gdLst>
                            <a:gd name="T0" fmla="*/ 0 w 1064"/>
                            <a:gd name="T1" fmla="*/ 20 h 1225"/>
                            <a:gd name="T2" fmla="*/ 242 w 1064"/>
                            <a:gd name="T3" fmla="*/ 0 h 1225"/>
                            <a:gd name="T4" fmla="*/ 1064 w 1064"/>
                            <a:gd name="T5" fmla="*/ 899 h 1225"/>
                            <a:gd name="T6" fmla="*/ 1008 w 1064"/>
                            <a:gd name="T7" fmla="*/ 1225 h 1225"/>
                            <a:gd name="T8" fmla="*/ 0 w 1064"/>
                            <a:gd name="T9" fmla="*/ 1225 h 1225"/>
                            <a:gd name="T10" fmla="*/ 0 w 1064"/>
                            <a:gd name="T11" fmla="*/ 20 h 1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64" h="1225">
                              <a:moveTo>
                                <a:pt x="0" y="20"/>
                              </a:moveTo>
                              <a:cubicBezTo>
                                <a:pt x="56" y="7"/>
                                <a:pt x="182" y="0"/>
                                <a:pt x="242" y="0"/>
                              </a:cubicBezTo>
                              <a:cubicBezTo>
                                <a:pt x="696" y="0"/>
                                <a:pt x="1064" y="402"/>
                                <a:pt x="1064" y="899"/>
                              </a:cubicBezTo>
                              <a:cubicBezTo>
                                <a:pt x="1064" y="1014"/>
                                <a:pt x="1044" y="1124"/>
                                <a:pt x="1008" y="1225"/>
                              </a:cubicBezTo>
                              <a:cubicBezTo>
                                <a:pt x="0" y="1225"/>
                                <a:pt x="0" y="1225"/>
                                <a:pt x="0" y="1225"/>
                              </a:cubicBez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26" descr="Feet in cleats kicking a soccer ball">
                        <a:extLst>
                          <a:ext uri="{FF2B5EF4-FFF2-40B4-BE49-F238E27FC236}">
                            <a16:creationId xmlns:a16="http://schemas.microsoft.com/office/drawing/2014/main" id="{2B0DB36C-9B20-4652-B7B6-4242DD34EB7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981450"/>
                          <a:ext cx="3131810" cy="3840581"/>
                        </a:xfrm>
                        <a:custGeom>
                          <a:avLst/>
                          <a:gdLst>
                            <a:gd name="T0" fmla="*/ 0 w 997"/>
                            <a:gd name="T1" fmla="*/ 20 h 1225"/>
                            <a:gd name="T2" fmla="*/ 175 w 997"/>
                            <a:gd name="T3" fmla="*/ 0 h 1225"/>
                            <a:gd name="T4" fmla="*/ 997 w 997"/>
                            <a:gd name="T5" fmla="*/ 899 h 1225"/>
                            <a:gd name="T6" fmla="*/ 941 w 997"/>
                            <a:gd name="T7" fmla="*/ 1225 h 1225"/>
                            <a:gd name="T8" fmla="*/ 0 w 997"/>
                            <a:gd name="T9" fmla="*/ 1225 h 1225"/>
                            <a:gd name="T10" fmla="*/ 0 w 997"/>
                            <a:gd name="T11" fmla="*/ 20 h 1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97" h="1225">
                              <a:moveTo>
                                <a:pt x="0" y="20"/>
                              </a:moveTo>
                              <a:cubicBezTo>
                                <a:pt x="47" y="11"/>
                                <a:pt x="115" y="0"/>
                                <a:pt x="175" y="0"/>
                              </a:cubicBezTo>
                              <a:cubicBezTo>
                                <a:pt x="629" y="0"/>
                                <a:pt x="997" y="402"/>
                                <a:pt x="997" y="899"/>
                              </a:cubicBezTo>
                              <a:cubicBezTo>
                                <a:pt x="997" y="1014"/>
                                <a:pt x="977" y="1124"/>
                                <a:pt x="941" y="1225"/>
                              </a:cubicBezTo>
                              <a:cubicBezTo>
                                <a:pt x="0" y="1225"/>
                                <a:pt x="0" y="1225"/>
                                <a:pt x="0" y="1225"/>
                              </a:cubicBez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Freeform 22">
                        <a:extLst>
                          <a:ext uri="{FF2B5EF4-FFF2-40B4-BE49-F238E27FC236}">
                            <a16:creationId xmlns:a16="http://schemas.microsoft.com/office/drawing/2014/main" id="{CBD4CF24-D123-4A51-A24B-6F4ED739DEA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379255" y="5435523"/>
                          <a:ext cx="4671525" cy="1435735"/>
                        </a:xfrm>
                        <a:custGeom>
                          <a:avLst/>
                          <a:gdLst>
                            <a:gd name="T0" fmla="*/ 1485 w 1485"/>
                            <a:gd name="T1" fmla="*/ 97 h 464"/>
                            <a:gd name="T2" fmla="*/ 1485 w 1485"/>
                            <a:gd name="T3" fmla="*/ 358 h 464"/>
                            <a:gd name="T4" fmla="*/ 614 w 1485"/>
                            <a:gd name="T5" fmla="*/ 376 h 464"/>
                            <a:gd name="T6" fmla="*/ 0 w 1485"/>
                            <a:gd name="T7" fmla="*/ 0 h 464"/>
                            <a:gd name="T8" fmla="*/ 1485 w 1485"/>
                            <a:gd name="T9" fmla="*/ 97 h 4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5" h="464">
                              <a:moveTo>
                                <a:pt x="1485" y="97"/>
                              </a:moveTo>
                              <a:cubicBezTo>
                                <a:pt x="1485" y="358"/>
                                <a:pt x="1485" y="358"/>
                                <a:pt x="1485" y="358"/>
                              </a:cubicBezTo>
                              <a:cubicBezTo>
                                <a:pt x="1111" y="453"/>
                                <a:pt x="884" y="464"/>
                                <a:pt x="614" y="376"/>
                              </a:cubicBezTo>
                              <a:cubicBezTo>
                                <a:pt x="374" y="298"/>
                                <a:pt x="165" y="174"/>
                                <a:pt x="0" y="0"/>
                              </a:cubicBezTo>
                              <a:cubicBezTo>
                                <a:pt x="451" y="397"/>
                                <a:pt x="1079" y="347"/>
                                <a:pt x="1485" y="9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1" name="Freeform 23">
                        <a:extLst>
                          <a:ext uri="{FF2B5EF4-FFF2-40B4-BE49-F238E27FC236}">
                            <a16:creationId xmlns:a16="http://schemas.microsoft.com/office/drawing/2014/main" id="{C4DDD9D0-595E-4E35-9091-B2E019B164AC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543550" y="5505450"/>
                          <a:ext cx="4518000" cy="2271600"/>
                        </a:xfrm>
                        <a:custGeom>
                          <a:avLst/>
                          <a:gdLst>
                            <a:gd name="T0" fmla="*/ 604 w 1438"/>
                            <a:gd name="T1" fmla="*/ 334 h 733"/>
                            <a:gd name="T2" fmla="*/ 1438 w 1438"/>
                            <a:gd name="T3" fmla="*/ 228 h 733"/>
                            <a:gd name="T4" fmla="*/ 1438 w 1438"/>
                            <a:gd name="T5" fmla="*/ 553 h 733"/>
                            <a:gd name="T6" fmla="*/ 0 w 1438"/>
                            <a:gd name="T7" fmla="*/ 0 h 733"/>
                            <a:gd name="T8" fmla="*/ 604 w 1438"/>
                            <a:gd name="T9" fmla="*/ 334 h 7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8" h="733">
                              <a:moveTo>
                                <a:pt x="604" y="334"/>
                              </a:moveTo>
                              <a:cubicBezTo>
                                <a:pt x="902" y="416"/>
                                <a:pt x="1209" y="359"/>
                                <a:pt x="1438" y="228"/>
                              </a:cubicBezTo>
                              <a:cubicBezTo>
                                <a:pt x="1438" y="553"/>
                                <a:pt x="1438" y="553"/>
                                <a:pt x="1438" y="553"/>
                              </a:cubicBezTo>
                              <a:cubicBezTo>
                                <a:pt x="735" y="733"/>
                                <a:pt x="208" y="284"/>
                                <a:pt x="0" y="0"/>
                              </a:cubicBezTo>
                              <a:cubicBezTo>
                                <a:pt x="155" y="134"/>
                                <a:pt x="276" y="243"/>
                                <a:pt x="604" y="33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CC37AD" id="Group 14" o:spid="_x0000_s1026" style="position:absolute;margin-left:0;margin-top:0;width:792.25pt;height:615.9pt;z-index:251668480;mso-width-percent:1000;mso-position-horizontal:center;mso-position-horizontal-relative:page;mso-position-vertical:center;mso-position-vertical-relative:page;mso-width-percent:1000" coordsize="100615,782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">
              <v:shape id="Freeform 18" o:spid="_x0000_s1027" style="position:absolute;left:71723;width:28836;height:19692;visibility:visible;mso-wrap-style:square;v-text-anchor:top" coordsize="918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" path="m918,617v-70,15,-175,19,-251,12c337,597,74,315,,,918,,918,,918,r,617xe" fillcolor="#c00000" strokecolor="#c00000">
                <v:path arrowok="t" o:connecttype="custom" o:connectlocs="2883600,1910372;2095165,1947526;0,0;2883600,0;2883600,1910372" o:connectangles="0,0,0,0,0"/>
              </v:shape>
              <v:shape id="Freeform 19" o:spid="_x0000_s1028" alt="Stadium crowd at soccer game" style="position:absolute;left:71723;width:28836;height:17136;visibility:visible;mso-wrap-style:square;v-text-anchor:top" coordsize="918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" path="m669,554c364,554,80,300,,,918,,918,,918,v,515,,515,,515c850,540,745,554,669,554xe" stroked="f">
                <v:fill r:id="rId3" o:title="Stadium crowd at soccer game" recolor="t" rotate="t" type="frame"/>
                <v:path arrowok="t" o:connecttype="custom" o:connectlocs="2101447,1713600;0,0;2883600,0;2883600,1592968;2101447,1713600" o:connectangles="0,0,0,0,0"/>
              </v:shape>
              <v:shape id="Freeform 20" o:spid="_x0000_s1029" style="position:absolute;top:26098;width:100584;height:51619;visibility:visible;mso-wrap-style:square;v-text-anchor:top" coordsize="3227,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" path="m,56c998,,1304,726,1644,932v906,548,1583,156,1583,156c3227,1633,3227,1633,3227,1633,,1633,,1633,,1633l,56xe" fillcolor="#333 [3205]" stroked="f">
                <v:path arrowok="t" o:connecttype="custom" o:connectlocs="0,177016;5124267,2946053;10058400,3439169;10058400,5161915;0,5161915;0,177016" o:connectangles="0,0,0,0,0,0"/>
              </v:shape>
              <v:shape id="Freeform 24" o:spid="_x0000_s1030" style="position:absolute;top:24288;width:45331;height:27199;visibility:visible;mso-wrap-style:square;v-text-anchor:top" coordsize="1443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" path="m818,339c545,184,276,140,,173,,9,,9,,9,256,,554,77,801,226v219,132,491,416,642,652c1294,720,1009,447,818,339xe" fillcolor="#c00000" strokecolor="#c00000">
                <v:path arrowok="t" o:connecttype="custom" o:connectlocs="2569710,1050156;0,535920;0,27880;2516306,700104;4533120,2719872;2569710,1050156" o:connectangles="0,0,0,0,0,0"/>
              </v:shape>
              <v:shape id="Freeform 21" o:spid="_x0000_s1031" style="position:absolute;left:59177;top:59332;width:8869;height:8411;visibility:visible;mso-wrap-style:square;v-text-anchor:top" coordsize="38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" path="m61,v95,87,238,170,323,215c351,304,266,360,176,345,72,328,,221,16,106,21,65,38,29,61,xe" fillcolor="#fbd124 [3207]" stroked="f">
                <v:path arrowok="t" o:connecttype="custom" o:connectlocs="140888,0;886901,502316;406496,806042;36954,247653;140888,0" o:connectangles="0,0,0,0,0"/>
              </v:shape>
              <v:shape id="Freeform 25" o:spid="_x0000_s1032" style="position:absolute;top:39814;width:33408;height:37944;visibility:visible;mso-wrap-style:square;v-text-anchor:top" coordsize="1064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" path="m,20c56,7,182,,242,v454,,822,402,822,899c1064,1014,1044,1124,1008,1225,,1225,,1225,,1225l,20xe" fillcolor="#f9b628 [3204]" stroked="f">
                <v:path arrowok="t" o:connecttype="custom" o:connectlocs="0,61949;759844,0;3340800,2784625;3164968,3794400;0,3794400;0,61949" o:connectangles="0,0,0,0,0,0"/>
              </v:shape>
              <v:shape id="Freeform 26" o:spid="_x0000_s1033" alt="Feet in cleats kicking a soccer ball" style="position:absolute;top:39814;width:31318;height:38406;visibility:visible;mso-wrap-style:square;v-text-anchor:top" coordsize="997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" path="m,20c47,11,115,,175,,629,,997,402,997,899v,115,-20,225,-56,326c,1225,,1225,,1225l,20xe" stroked="f">
                <v:fill r:id="rId4" o:title="Feet in cleats kicking a soccer ball" recolor="t" rotate="t" type="frame"/>
                <v:path arrowok="t" o:connecttype="custom" o:connectlocs="0,62703;549716,0;3131810,2818516;2955901,3840581;0,3840581;0,62703" o:connectangles="0,0,0,0,0,0"/>
              </v:shape>
              <v:shape id="Freeform 22" o:spid="_x0000_s1034" style="position:absolute;left:53792;top:54355;width:46715;height:14357;visibility:visible;mso-wrap-style:square;v-text-anchor:top" coordsize="1485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" path="m1485,97v,261,,261,,261c1111,453,884,464,614,376,374,298,165,174,,,451,397,1079,347,1485,97xe" fillcolor="#fbd124 [3207]" stroked="f">
                <v:path arrowok="t" o:connecttype="custom" o:connectlocs="4671525,300143;4671525,1107744;1931526,1163440;0,0;4671525,300143" o:connectangles="0,0,0,0,0"/>
              </v:shape>
              <v:shape id="Freeform 23" o:spid="_x0000_s1035" style="position:absolute;left:55435;top:55054;width:45180;height:22716;visibility:visible;mso-wrap-style:square;v-text-anchor:top" coordsize="1438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" path="m604,334v298,82,605,25,834,-106c1438,553,1438,553,1438,553,735,733,208,284,,,155,134,276,243,604,334xe" fillcolor="#c00000" strokecolor="#c00000">
                <v:path arrowok="t" o:connecttype="custom" o:connectlocs="1897686,1035081;4518000,706582;4518000,1713772;0,0;1897686,1035081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A96F1C"/>
    <w:multiLevelType w:val="hybridMultilevel"/>
    <w:tmpl w:val="C3947DE8"/>
    <w:lvl w:ilvl="0" w:tplc="CBDC3AB0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A5514"/>
    <w:multiLevelType w:val="hybridMultilevel"/>
    <w:tmpl w:val="478C15EA"/>
    <w:lvl w:ilvl="0" w:tplc="FB94E5A4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F4821"/>
    <w:multiLevelType w:val="hybridMultilevel"/>
    <w:tmpl w:val="DF96F84C"/>
    <w:lvl w:ilvl="0" w:tplc="31C0E850">
      <w:start w:val="1"/>
      <w:numFmt w:val="bullet"/>
      <w:pStyle w:val="Heading6"/>
      <w:lvlText w:val=""/>
      <w:lvlJc w:val="left"/>
      <w:pPr>
        <w:ind w:left="360" w:hanging="360"/>
      </w:pPr>
      <w:rPr>
        <w:rFonts w:ascii="Symbol" w:hAnsi="Symbol" w:hint="default"/>
        <w:color w:val="333333" w:themeColor="accent2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2F63A5"/>
    <w:multiLevelType w:val="hybridMultilevel"/>
    <w:tmpl w:val="EE26A984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CEC"/>
    <w:rsid w:val="00000DE2"/>
    <w:rsid w:val="000150D7"/>
    <w:rsid w:val="0005353A"/>
    <w:rsid w:val="0009512E"/>
    <w:rsid w:val="000A4C25"/>
    <w:rsid w:val="000C15C1"/>
    <w:rsid w:val="000C780A"/>
    <w:rsid w:val="000D4E68"/>
    <w:rsid w:val="00102883"/>
    <w:rsid w:val="00147766"/>
    <w:rsid w:val="0015421B"/>
    <w:rsid w:val="001662BB"/>
    <w:rsid w:val="00172036"/>
    <w:rsid w:val="00180323"/>
    <w:rsid w:val="00180D6B"/>
    <w:rsid w:val="001938ED"/>
    <w:rsid w:val="001D4D0F"/>
    <w:rsid w:val="001E6818"/>
    <w:rsid w:val="00202BB7"/>
    <w:rsid w:val="002457F5"/>
    <w:rsid w:val="002A771D"/>
    <w:rsid w:val="00300B32"/>
    <w:rsid w:val="00306157"/>
    <w:rsid w:val="003C300F"/>
    <w:rsid w:val="003D08C5"/>
    <w:rsid w:val="003E0784"/>
    <w:rsid w:val="003F1FAC"/>
    <w:rsid w:val="00402E5B"/>
    <w:rsid w:val="004248AD"/>
    <w:rsid w:val="00434ABA"/>
    <w:rsid w:val="0044383E"/>
    <w:rsid w:val="00452DF1"/>
    <w:rsid w:val="00452ED1"/>
    <w:rsid w:val="00473DD2"/>
    <w:rsid w:val="00473E6D"/>
    <w:rsid w:val="004952E3"/>
    <w:rsid w:val="004D2F0E"/>
    <w:rsid w:val="004D566C"/>
    <w:rsid w:val="004E4427"/>
    <w:rsid w:val="004F2FD9"/>
    <w:rsid w:val="004F6B47"/>
    <w:rsid w:val="00500CEC"/>
    <w:rsid w:val="005103AE"/>
    <w:rsid w:val="00523855"/>
    <w:rsid w:val="005523B7"/>
    <w:rsid w:val="005527E2"/>
    <w:rsid w:val="00582671"/>
    <w:rsid w:val="00595836"/>
    <w:rsid w:val="00596DB5"/>
    <w:rsid w:val="005970DC"/>
    <w:rsid w:val="005B1EAB"/>
    <w:rsid w:val="005B7230"/>
    <w:rsid w:val="005D4796"/>
    <w:rsid w:val="005F59AE"/>
    <w:rsid w:val="00610967"/>
    <w:rsid w:val="00634E88"/>
    <w:rsid w:val="00640655"/>
    <w:rsid w:val="00653B3E"/>
    <w:rsid w:val="00672B89"/>
    <w:rsid w:val="00685766"/>
    <w:rsid w:val="006A307A"/>
    <w:rsid w:val="006B04B2"/>
    <w:rsid w:val="006D3974"/>
    <w:rsid w:val="006E2181"/>
    <w:rsid w:val="006E39F3"/>
    <w:rsid w:val="006F51BE"/>
    <w:rsid w:val="006F5DF6"/>
    <w:rsid w:val="00766375"/>
    <w:rsid w:val="007717D1"/>
    <w:rsid w:val="007B4096"/>
    <w:rsid w:val="007B497D"/>
    <w:rsid w:val="007D0D7E"/>
    <w:rsid w:val="007F549E"/>
    <w:rsid w:val="00816E8A"/>
    <w:rsid w:val="0082773F"/>
    <w:rsid w:val="00833F9A"/>
    <w:rsid w:val="0083691C"/>
    <w:rsid w:val="00844387"/>
    <w:rsid w:val="008631C9"/>
    <w:rsid w:val="008701B3"/>
    <w:rsid w:val="00881E55"/>
    <w:rsid w:val="00884888"/>
    <w:rsid w:val="008A67F7"/>
    <w:rsid w:val="008B442F"/>
    <w:rsid w:val="008E6427"/>
    <w:rsid w:val="009203F1"/>
    <w:rsid w:val="00926AF2"/>
    <w:rsid w:val="00946E3C"/>
    <w:rsid w:val="00965421"/>
    <w:rsid w:val="009C7F2A"/>
    <w:rsid w:val="00A17BE1"/>
    <w:rsid w:val="00A45203"/>
    <w:rsid w:val="00A55D6D"/>
    <w:rsid w:val="00A80937"/>
    <w:rsid w:val="00A967AA"/>
    <w:rsid w:val="00AD2365"/>
    <w:rsid w:val="00AE5C09"/>
    <w:rsid w:val="00B251F8"/>
    <w:rsid w:val="00B32908"/>
    <w:rsid w:val="00B65472"/>
    <w:rsid w:val="00B75C3D"/>
    <w:rsid w:val="00B92B80"/>
    <w:rsid w:val="00BC3FC8"/>
    <w:rsid w:val="00BE7E35"/>
    <w:rsid w:val="00C42279"/>
    <w:rsid w:val="00C573CD"/>
    <w:rsid w:val="00CA09D9"/>
    <w:rsid w:val="00CE08EB"/>
    <w:rsid w:val="00CE3E5F"/>
    <w:rsid w:val="00CE74B0"/>
    <w:rsid w:val="00CF2CE6"/>
    <w:rsid w:val="00CF3B20"/>
    <w:rsid w:val="00D22BE5"/>
    <w:rsid w:val="00D436E3"/>
    <w:rsid w:val="00D61007"/>
    <w:rsid w:val="00D65964"/>
    <w:rsid w:val="00D82991"/>
    <w:rsid w:val="00DC3425"/>
    <w:rsid w:val="00DE2769"/>
    <w:rsid w:val="00DE69A8"/>
    <w:rsid w:val="00E0252D"/>
    <w:rsid w:val="00E514DD"/>
    <w:rsid w:val="00E55CD2"/>
    <w:rsid w:val="00E56AFD"/>
    <w:rsid w:val="00E637B1"/>
    <w:rsid w:val="00E84247"/>
    <w:rsid w:val="00EA558A"/>
    <w:rsid w:val="00EB1C95"/>
    <w:rsid w:val="00EB3DC3"/>
    <w:rsid w:val="00EC4775"/>
    <w:rsid w:val="00ED14B1"/>
    <w:rsid w:val="00EE543D"/>
    <w:rsid w:val="00EF680C"/>
    <w:rsid w:val="00F11E60"/>
    <w:rsid w:val="00F22B9A"/>
    <w:rsid w:val="00F235FD"/>
    <w:rsid w:val="00F4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46BCD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F5DF6"/>
    <w:rPr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5DF6"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styleId="Heading2">
    <w:name w:val="heading 2"/>
    <w:basedOn w:val="Heading1"/>
    <w:next w:val="Normal"/>
    <w:link w:val="Heading2Char"/>
    <w:uiPriority w:val="9"/>
    <w:qFormat/>
    <w:rsid w:val="001D4D0F"/>
    <w:pPr>
      <w:spacing w:after="240"/>
      <w:jc w:val="left"/>
      <w:outlineLvl w:val="1"/>
    </w:pPr>
    <w:rPr>
      <w:color w:val="F9B628" w:themeColor="accen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semiHidden/>
    <w:qFormat/>
    <w:rsid w:val="00D82991"/>
    <w:pPr>
      <w:outlineLvl w:val="2"/>
    </w:pPr>
    <w:rPr>
      <w:szCs w:val="24"/>
    </w:rPr>
  </w:style>
  <w:style w:type="paragraph" w:styleId="Heading4">
    <w:name w:val="heading 4"/>
    <w:basedOn w:val="Heading3"/>
    <w:next w:val="Normal"/>
    <w:link w:val="Heading4Char"/>
    <w:uiPriority w:val="9"/>
    <w:semiHidden/>
    <w:qFormat/>
    <w:rsid w:val="00D82991"/>
    <w:pPr>
      <w:spacing w:after="120"/>
      <w:outlineLvl w:val="3"/>
    </w:pPr>
    <w:rPr>
      <w:b w:val="0"/>
      <w:iCs/>
      <w:caps w:val="0"/>
    </w:rPr>
  </w:style>
  <w:style w:type="paragraph" w:styleId="Heading5">
    <w:name w:val="heading 5"/>
    <w:basedOn w:val="Heading4"/>
    <w:next w:val="Normal"/>
    <w:link w:val="Heading5Char"/>
    <w:uiPriority w:val="9"/>
    <w:semiHidden/>
    <w:qFormat/>
    <w:rsid w:val="005523B7"/>
    <w:pPr>
      <w:spacing w:after="240"/>
      <w:outlineLvl w:val="4"/>
    </w:pPr>
    <w:rPr>
      <w:caps/>
      <w:color w:val="auto"/>
      <w:sz w:val="24"/>
    </w:rPr>
  </w:style>
  <w:style w:type="paragraph" w:styleId="Heading6">
    <w:name w:val="heading 6"/>
    <w:basedOn w:val="Heading5"/>
    <w:next w:val="Normal"/>
    <w:link w:val="Heading6Char"/>
    <w:uiPriority w:val="9"/>
    <w:semiHidden/>
    <w:rsid w:val="00B65472"/>
    <w:pPr>
      <w:numPr>
        <w:numId w:val="3"/>
      </w:numPr>
      <w:spacing w:after="120"/>
      <w:outlineLvl w:val="5"/>
    </w:pPr>
    <w:rPr>
      <w:color w:val="FBD124" w:themeColor="accent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D4D0F"/>
    <w:pPr>
      <w:spacing w:after="160"/>
      <w:contextualSpacing/>
    </w:pPr>
    <w:rPr>
      <w:rFonts w:asciiTheme="majorHAnsi" w:eastAsiaTheme="majorEastAsia" w:hAnsiTheme="majorHAnsi" w:cstheme="majorBidi"/>
      <w:b/>
      <w:caps/>
      <w:color w:val="F9B628" w:themeColor="accent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4D0F"/>
    <w:rPr>
      <w:rFonts w:asciiTheme="majorHAnsi" w:eastAsiaTheme="majorEastAsia" w:hAnsiTheme="majorHAnsi" w:cstheme="majorBidi"/>
      <w:b/>
      <w:caps/>
      <w:color w:val="F9B628" w:themeColor="accent1"/>
      <w:kern w:val="28"/>
      <w:sz w:val="72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2991"/>
    <w:pPr>
      <w:numPr>
        <w:ilvl w:val="1"/>
      </w:numPr>
      <w:spacing w:after="480"/>
    </w:pPr>
    <w:rPr>
      <w:rFonts w:eastAsiaTheme="minorEastAsia" w:cstheme="minorBidi"/>
      <w:caps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82991"/>
    <w:rPr>
      <w:rFonts w:eastAsiaTheme="minorEastAsia" w:cstheme="minorBidi"/>
      <w:caps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6F5DF6"/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1D4D0F"/>
    <w:rPr>
      <w:rFonts w:asciiTheme="majorHAnsi" w:eastAsiaTheme="majorEastAsia" w:hAnsiTheme="majorHAnsi" w:cstheme="majorBidi"/>
      <w:b/>
      <w:caps/>
      <w:color w:val="F9B628" w:themeColor="accent1"/>
      <w:sz w:val="32"/>
      <w:szCs w:val="26"/>
      <w:lang w:val="en-US"/>
    </w:rPr>
  </w:style>
  <w:style w:type="paragraph" w:styleId="Quote">
    <w:name w:val="Quote"/>
    <w:basedOn w:val="Normal"/>
    <w:next w:val="Normal"/>
    <w:link w:val="QuoteChar"/>
    <w:uiPriority w:val="15"/>
    <w:semiHidden/>
    <w:rsid w:val="008701B3"/>
    <w:pPr>
      <w:spacing w:before="360" w:after="360"/>
    </w:pPr>
    <w:rPr>
      <w:b/>
      <w:iCs/>
      <w:color w:val="FBEDA4" w:themeColor="accent3"/>
      <w:sz w:val="60"/>
    </w:rPr>
  </w:style>
  <w:style w:type="character" w:customStyle="1" w:styleId="QuoteChar">
    <w:name w:val="Quote Char"/>
    <w:basedOn w:val="DefaultParagraphFont"/>
    <w:link w:val="Quote"/>
    <w:uiPriority w:val="15"/>
    <w:semiHidden/>
    <w:rsid w:val="0009512E"/>
    <w:rPr>
      <w:b/>
      <w:iCs/>
      <w:color w:val="FBEDA4" w:themeColor="accent3"/>
      <w:sz w:val="60"/>
    </w:rPr>
  </w:style>
  <w:style w:type="paragraph" w:styleId="Header">
    <w:name w:val="header"/>
    <w:basedOn w:val="Normal"/>
    <w:link w:val="HeaderChar"/>
    <w:uiPriority w:val="99"/>
    <w:semiHidden/>
    <w:rsid w:val="00F4527F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84888"/>
  </w:style>
  <w:style w:type="paragraph" w:styleId="Footer">
    <w:name w:val="footer"/>
    <w:basedOn w:val="Normal"/>
    <w:link w:val="FooterChar"/>
    <w:uiPriority w:val="99"/>
    <w:semiHidden/>
    <w:rsid w:val="00F4527F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84888"/>
  </w:style>
  <w:style w:type="table" w:styleId="TableGrid">
    <w:name w:val="Table Grid"/>
    <w:basedOn w:val="TableNormal"/>
    <w:uiPriority w:val="39"/>
    <w:rsid w:val="008848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D2F0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69A8"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9A8"/>
    <w:rPr>
      <w:rFonts w:ascii="Segoe UI" w:hAnsi="Segoe UI" w:cs="Segoe UI"/>
      <w:sz w:val="18"/>
      <w:szCs w:val="18"/>
      <w:lang w:val="en-US"/>
    </w:rPr>
  </w:style>
  <w:style w:type="table" w:styleId="PlainTable1">
    <w:name w:val="Plain Table 1"/>
    <w:basedOn w:val="TableNormal"/>
    <w:uiPriority w:val="41"/>
    <w:rsid w:val="001E6818"/>
    <w:tblPr>
      <w:tblStyleRowBandSize w:val="1"/>
      <w:tblStyleColBandSize w:val="1"/>
    </w:tblPr>
    <w:tblStylePr w:type="firstRow">
      <w:rPr>
        <w:rFonts w:asciiTheme="minorHAnsi" w:hAnsiTheme="minorHAnsi"/>
        <w:b w:val="0"/>
        <w:bCs/>
        <w:sz w:val="20"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Contact">
    <w:name w:val="Contact"/>
    <w:basedOn w:val="Normal"/>
    <w:link w:val="ContactChar"/>
    <w:uiPriority w:val="10"/>
    <w:qFormat/>
    <w:rsid w:val="00634E88"/>
    <w:pPr>
      <w:spacing w:after="720"/>
      <w:contextualSpacing/>
      <w:jc w:val="center"/>
    </w:pPr>
  </w:style>
  <w:style w:type="character" w:styleId="Hyperlink">
    <w:name w:val="Hyperlink"/>
    <w:basedOn w:val="DefaultParagraphFont"/>
    <w:uiPriority w:val="99"/>
    <w:semiHidden/>
    <w:rsid w:val="00946E3C"/>
    <w:rPr>
      <w:color w:val="0070C0" w:themeColor="hyperlink"/>
      <w:u w:val="single"/>
    </w:rPr>
  </w:style>
  <w:style w:type="character" w:customStyle="1" w:styleId="ContactChar">
    <w:name w:val="Contact Char"/>
    <w:basedOn w:val="DefaultParagraphFont"/>
    <w:link w:val="Contact"/>
    <w:uiPriority w:val="10"/>
    <w:rsid w:val="00634E88"/>
  </w:style>
  <w:style w:type="character" w:styleId="UnresolvedMention">
    <w:name w:val="Unresolved Mention"/>
    <w:basedOn w:val="DefaultParagraphFont"/>
    <w:uiPriority w:val="99"/>
    <w:semiHidden/>
    <w:unhideWhenUsed/>
    <w:rsid w:val="00946E3C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5DF6"/>
    <w:rPr>
      <w:rFonts w:asciiTheme="majorHAnsi" w:eastAsiaTheme="majorEastAsia" w:hAnsiTheme="majorHAnsi" w:cstheme="majorBidi"/>
      <w:b/>
      <w:caps/>
      <w:color w:val="F9B628" w:themeColor="accent1"/>
      <w:sz w:val="32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5DF6"/>
    <w:rPr>
      <w:rFonts w:asciiTheme="majorHAnsi" w:eastAsiaTheme="majorEastAsia" w:hAnsiTheme="majorHAnsi" w:cstheme="majorBidi"/>
      <w:iCs/>
      <w:color w:val="F9B628" w:themeColor="accent1"/>
      <w:sz w:val="32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5DF6"/>
    <w:rPr>
      <w:rFonts w:asciiTheme="majorHAnsi" w:eastAsiaTheme="majorEastAsia" w:hAnsiTheme="majorHAnsi" w:cstheme="majorBidi"/>
      <w:iCs/>
      <w:caps/>
      <w:sz w:val="24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5DF6"/>
    <w:rPr>
      <w:rFonts w:asciiTheme="majorHAnsi" w:eastAsiaTheme="majorEastAsia" w:hAnsiTheme="majorHAnsi" w:cstheme="majorBidi"/>
      <w:iCs/>
      <w:caps/>
      <w:color w:val="FBD124" w:themeColor="accent4"/>
      <w:sz w:val="24"/>
      <w:szCs w:val="24"/>
      <w:lang w:val="en-US"/>
    </w:rPr>
  </w:style>
  <w:style w:type="paragraph" w:styleId="ListParagraph">
    <w:name w:val="List Paragraph"/>
    <w:basedOn w:val="Normal"/>
    <w:uiPriority w:val="34"/>
    <w:unhideWhenUsed/>
    <w:qFormat/>
    <w:rsid w:val="00672B89"/>
    <w:pPr>
      <w:spacing w:before="120" w:after="240"/>
      <w:ind w:left="720" w:right="101"/>
      <w:contextualSpacing/>
    </w:pPr>
    <w:rPr>
      <w:rFonts w:cstheme="minorBidi"/>
      <w:color w:val="000000" w:themeColor="text2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i\AppData\Local\Packages\Microsoft.Office.Desktop_8wekyb3d8bbwe\LocalCache\Roaming\Microsoft\Templates\Sports%20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7E9632C6AEF4F5289C8D1FD2E4CF6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D99C16-B22D-4163-A3BF-9F161B40787A}"/>
      </w:docPartPr>
      <w:docPartBody>
        <w:p w:rsidR="00A46B40" w:rsidRDefault="00F04F80">
          <w:pPr>
            <w:pStyle w:val="37E9632C6AEF4F5289C8D1FD2E4CF6E3"/>
          </w:pPr>
          <w:r w:rsidRPr="006F5DF6">
            <w:t>Key dates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F80"/>
    <w:rsid w:val="00A46B40"/>
    <w:rsid w:val="00EA189B"/>
    <w:rsid w:val="00F04F80"/>
    <w:rsid w:val="00FD4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qFormat/>
    <w:pPr>
      <w:spacing w:before="0" w:after="240" w:line="240" w:lineRule="auto"/>
      <w:outlineLvl w:val="1"/>
    </w:pPr>
    <w:rPr>
      <w:b/>
      <w:caps/>
      <w:color w:val="4472C4" w:themeColor="accent1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Heading4"/>
    <w:next w:val="Normal"/>
    <w:link w:val="Heading5Char"/>
    <w:uiPriority w:val="9"/>
    <w:qFormat/>
    <w:pPr>
      <w:spacing w:before="0" w:after="240" w:line="240" w:lineRule="auto"/>
      <w:outlineLvl w:val="4"/>
    </w:pPr>
    <w:rPr>
      <w:i w:val="0"/>
      <w:caps/>
      <w:color w:val="auto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72C424A23044FF9BFBFB08402FBE85C">
    <w:name w:val="C72C424A23044FF9BFBFB08402FBE85C"/>
  </w:style>
  <w:style w:type="paragraph" w:customStyle="1" w:styleId="7F4B2B5C6F7E405AB45FC60ECD6338DB">
    <w:name w:val="7F4B2B5C6F7E405AB45FC60ECD6338DB"/>
  </w:style>
  <w:style w:type="paragraph" w:customStyle="1" w:styleId="8F478DEECF3A4C5C9F2A056B8723503D">
    <w:name w:val="8F478DEECF3A4C5C9F2A056B8723503D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9208D8276434F479379FBA8F9E59FA8">
    <w:name w:val="F9208D8276434F479379FBA8F9E59FA8"/>
  </w:style>
  <w:style w:type="paragraph" w:customStyle="1" w:styleId="3DE83317619C4DB7BD5FB97AFE0ED5AD">
    <w:name w:val="3DE83317619C4DB7BD5FB97AFE0ED5AD"/>
  </w:style>
  <w:style w:type="paragraph" w:customStyle="1" w:styleId="2437D968016647A1882538601DC37CAF">
    <w:name w:val="2437D968016647A1882538601DC37CAF"/>
  </w:style>
  <w:style w:type="paragraph" w:customStyle="1" w:styleId="07C952462DE64FD69F94B62337C7D9B7">
    <w:name w:val="07C952462DE64FD69F94B62337C7D9B7"/>
  </w:style>
  <w:style w:type="paragraph" w:customStyle="1" w:styleId="BC85BA63B92D4B6E82157B148630DEAD">
    <w:name w:val="BC85BA63B92D4B6E82157B148630DEAD"/>
  </w:style>
  <w:style w:type="paragraph" w:customStyle="1" w:styleId="4C0793D4775B4146A4BBCEF801E6267B">
    <w:name w:val="4C0793D4775B4146A4BBCEF801E6267B"/>
  </w:style>
  <w:style w:type="paragraph" w:customStyle="1" w:styleId="BD2DD327C72B448486C3EB7A2C96AB7D">
    <w:name w:val="BD2DD327C72B448486C3EB7A2C96AB7D"/>
  </w:style>
  <w:style w:type="paragraph" w:customStyle="1" w:styleId="C2701D821A8B4E5BA4F573ACD70500C9">
    <w:name w:val="C2701D821A8B4E5BA4F573ACD70500C9"/>
  </w:style>
  <w:style w:type="paragraph" w:customStyle="1" w:styleId="C2630AE9D53D4FC3ABCA7ACD4E78FD28">
    <w:name w:val="C2630AE9D53D4FC3ABCA7ACD4E78FD28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caps/>
      <w:color w:val="4472C4" w:themeColor="accent1"/>
      <w:sz w:val="32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96254A8C83264CBDAF849BEE5F471822">
    <w:name w:val="96254A8C83264CBDAF849BEE5F471822"/>
  </w:style>
  <w:style w:type="paragraph" w:customStyle="1" w:styleId="5C05F80AFFAF4601A78EADAD91007FF0">
    <w:name w:val="5C05F80AFFAF4601A78EADAD91007FF0"/>
  </w:style>
  <w:style w:type="paragraph" w:customStyle="1" w:styleId="CD35F2CEC8F24E9C8E145FDF39F36A86">
    <w:name w:val="CD35F2CEC8F24E9C8E145FDF39F36A86"/>
  </w:style>
  <w:style w:type="paragraph" w:customStyle="1" w:styleId="B46ADE86C4564849BE58FD2AD88F062B">
    <w:name w:val="B46ADE86C4564849BE58FD2AD88F062B"/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iCs/>
      <w:cap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F95B3CF62424469B85DFFB522EC4E1AA">
    <w:name w:val="F95B3CF62424469B85DFFB522EC4E1AA"/>
  </w:style>
  <w:style w:type="paragraph" w:customStyle="1" w:styleId="6EDADF6B023C4B50AA57F03775CB5D5E">
    <w:name w:val="6EDADF6B023C4B50AA57F03775CB5D5E"/>
  </w:style>
  <w:style w:type="paragraph" w:customStyle="1" w:styleId="7B164A52BCD7449DAED2FA42D121E7C8">
    <w:name w:val="7B164A52BCD7449DAED2FA42D121E7C8"/>
  </w:style>
  <w:style w:type="paragraph" w:customStyle="1" w:styleId="B34576136A184BEFB3B304542F9A6F16">
    <w:name w:val="B34576136A184BEFB3B304542F9A6F16"/>
  </w:style>
  <w:style w:type="paragraph" w:customStyle="1" w:styleId="37E9632C6AEF4F5289C8D1FD2E4CF6E3">
    <w:name w:val="37E9632C6AEF4F5289C8D1FD2E4CF6E3"/>
  </w:style>
  <w:style w:type="paragraph" w:customStyle="1" w:styleId="45B9BBB92FF940C2902E426EADBD9809">
    <w:name w:val="45B9BBB92FF940C2902E426EADBD9809"/>
  </w:style>
  <w:style w:type="paragraph" w:customStyle="1" w:styleId="3DFB1CD3488C4529B6C0E3D17C15B774">
    <w:name w:val="3DFB1CD3488C4529B6C0E3D17C15B774"/>
  </w:style>
  <w:style w:type="paragraph" w:customStyle="1" w:styleId="6E0988ABC3AA422291D92B22FE04545C">
    <w:name w:val="6E0988ABC3AA422291D92B22FE04545C"/>
  </w:style>
  <w:style w:type="paragraph" w:customStyle="1" w:styleId="689DADCEA6E6421184B2BA26E2E09025">
    <w:name w:val="689DADCEA6E6421184B2BA26E2E09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ports brochure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F9B628"/>
      </a:accent1>
      <a:accent2>
        <a:srgbClr val="333333"/>
      </a:accent2>
      <a:accent3>
        <a:srgbClr val="FBEDA4"/>
      </a:accent3>
      <a:accent4>
        <a:srgbClr val="FBD124"/>
      </a:accent4>
      <a:accent5>
        <a:srgbClr val="FFFFFF"/>
      </a:accent5>
      <a:accent6>
        <a:srgbClr val="FFFFFF"/>
      </a:accent6>
      <a:hlink>
        <a:srgbClr val="0070C0"/>
      </a:hlink>
      <a:folHlink>
        <a:srgbClr val="FF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68D5AA-C3A1-4595-BA90-11283165FAF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E7C92295-24CD-4AF7-8457-42945E9141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8DEA3E-B319-4770-812A-4953FC9E74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Sports brochure</Template>
  <TotalTime>0</TotalTime>
  <Pages>2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2019-11-04T13:39:00Z</dcterms:created>
  <dcterms:modified xsi:type="dcterms:W3CDTF">2019-11-04T13:39:00Z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